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9ED606" w14:textId="77777777" w:rsidR="0096590B" w:rsidRPr="00A25E95" w:rsidRDefault="0096590B" w:rsidP="00414FF3">
      <w:pPr>
        <w:pStyle w:val="Titel"/>
        <w:ind w:firstLine="422"/>
        <w:rPr>
          <w:rFonts w:ascii="Segoe UI Light" w:hAnsi="Segoe UI Light"/>
          <w:b/>
          <w:sz w:val="44"/>
          <w:szCs w:val="44"/>
        </w:rPr>
      </w:pPr>
      <w:bookmarkStart w:id="0" w:name="_GoBack"/>
      <w:bookmarkEnd w:id="0"/>
      <w:r w:rsidRPr="00A25E95">
        <w:rPr>
          <w:rFonts w:ascii="Segoe UI Light" w:hAnsi="Segoe UI Light"/>
          <w:b/>
          <w:sz w:val="44"/>
          <w:szCs w:val="44"/>
        </w:rPr>
        <w:t>Anmeldung</w:t>
      </w:r>
    </w:p>
    <w:p w14:paraId="4F856D02" w14:textId="77777777" w:rsidR="0096590B" w:rsidRPr="00157A21" w:rsidRDefault="0096590B" w:rsidP="0096590B">
      <w:pPr>
        <w:rPr>
          <w:rFonts w:ascii="Segoe UI Light" w:hAnsi="Segoe UI Light"/>
        </w:rPr>
      </w:pPr>
    </w:p>
    <w:p w14:paraId="4CB3D4D8" w14:textId="77777777" w:rsidR="0096590B" w:rsidRPr="00157A21" w:rsidRDefault="00414FF3" w:rsidP="0096590B">
      <w:pPr>
        <w:pStyle w:val="berschrift2"/>
        <w:pBdr>
          <w:bottom w:val="single" w:sz="4" w:space="1" w:color="auto"/>
        </w:pBdr>
        <w:tabs>
          <w:tab w:val="left" w:pos="4536"/>
        </w:tabs>
      </w:pPr>
      <w:sdt>
        <w:sdtPr>
          <w:id w:val="7945675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6590B" w:rsidRPr="00157A21">
            <w:rPr>
              <w:rFonts w:ascii="Segoe UI Symbol" w:hAnsi="Segoe UI Symbol" w:cs="Segoe UI Symbol"/>
            </w:rPr>
            <w:t>☐</w:t>
          </w:r>
        </w:sdtContent>
      </w:sdt>
      <w:r w:rsidR="0096590B" w:rsidRPr="00157A21">
        <w:t xml:space="preserve">  Suchtspezifische Behandlung</w:t>
      </w:r>
      <w:r w:rsidR="0096590B">
        <w:tab/>
      </w:r>
      <w:sdt>
        <w:sdtPr>
          <w:id w:val="-296510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6590B" w:rsidRPr="00157A21">
            <w:rPr>
              <w:rFonts w:ascii="Segoe UI Symbol" w:hAnsi="Segoe UI Symbol" w:cs="Segoe UI Symbol"/>
            </w:rPr>
            <w:t>☐</w:t>
          </w:r>
        </w:sdtContent>
      </w:sdt>
      <w:r w:rsidR="0096590B" w:rsidRPr="00157A21">
        <w:t xml:space="preserve">  Beratung für Angehörige</w:t>
      </w:r>
    </w:p>
    <w:p w14:paraId="29F94A9F" w14:textId="77777777" w:rsidR="0096590B" w:rsidRPr="00157A21" w:rsidRDefault="0096590B" w:rsidP="0096590B">
      <w:pPr>
        <w:rPr>
          <w:rFonts w:ascii="Segoe UI Light" w:hAnsi="Segoe UI Light"/>
        </w:rPr>
      </w:pPr>
    </w:p>
    <w:p w14:paraId="5BB07BAB" w14:textId="77777777" w:rsidR="0096590B" w:rsidRPr="00A25E95" w:rsidRDefault="0096590B" w:rsidP="0096590B">
      <w:pPr>
        <w:tabs>
          <w:tab w:val="left" w:pos="5954"/>
        </w:tabs>
        <w:spacing w:before="120" w:after="120"/>
        <w:rPr>
          <w:rFonts w:ascii="Segoe UI Light" w:hAnsi="Segoe UI Light"/>
          <w:sz w:val="20"/>
          <w:szCs w:val="20"/>
        </w:rPr>
      </w:pPr>
      <w:r w:rsidRPr="00A25E95">
        <w:rPr>
          <w:rFonts w:ascii="Segoe UI Light" w:hAnsi="Segoe UI Light"/>
          <w:sz w:val="20"/>
          <w:szCs w:val="20"/>
        </w:rPr>
        <w:t>Name:</w:t>
      </w:r>
      <w:r w:rsidRPr="00A25E95">
        <w:rPr>
          <w:rFonts w:ascii="Segoe UI Light" w:hAnsi="Segoe UI Light"/>
          <w:sz w:val="20"/>
          <w:szCs w:val="20"/>
        </w:rPr>
        <w:tab/>
        <w:t>Geburtsdatum:</w:t>
      </w:r>
    </w:p>
    <w:p w14:paraId="1C853B05" w14:textId="77777777" w:rsidR="0096590B" w:rsidRPr="00A25E95" w:rsidRDefault="0096590B" w:rsidP="0096590B">
      <w:pPr>
        <w:tabs>
          <w:tab w:val="left" w:pos="5954"/>
        </w:tabs>
        <w:spacing w:before="120" w:after="120"/>
        <w:rPr>
          <w:rFonts w:ascii="Segoe UI Light" w:hAnsi="Segoe UI Light"/>
          <w:sz w:val="20"/>
          <w:szCs w:val="20"/>
        </w:rPr>
      </w:pPr>
      <w:r w:rsidRPr="00A25E95">
        <w:rPr>
          <w:rFonts w:ascii="Segoe UI Light" w:hAnsi="Segoe UI Light"/>
          <w:sz w:val="20"/>
          <w:szCs w:val="20"/>
        </w:rPr>
        <w:t>Vorname:</w:t>
      </w:r>
      <w:r w:rsidRPr="00A25E95">
        <w:rPr>
          <w:rFonts w:ascii="Segoe UI Light" w:hAnsi="Segoe UI Light"/>
          <w:sz w:val="20"/>
          <w:szCs w:val="20"/>
        </w:rPr>
        <w:tab/>
        <w:t>Telefon:</w:t>
      </w:r>
    </w:p>
    <w:p w14:paraId="3E35F7DF" w14:textId="77777777" w:rsidR="0096590B" w:rsidRPr="00A25E95" w:rsidRDefault="0096590B" w:rsidP="0096590B">
      <w:pPr>
        <w:tabs>
          <w:tab w:val="left" w:pos="5954"/>
        </w:tabs>
        <w:spacing w:before="120" w:after="120"/>
        <w:rPr>
          <w:rFonts w:ascii="Segoe UI Light" w:hAnsi="Segoe UI Light"/>
          <w:sz w:val="20"/>
          <w:szCs w:val="20"/>
        </w:rPr>
      </w:pPr>
      <w:r w:rsidRPr="00A25E95">
        <w:rPr>
          <w:rFonts w:ascii="Segoe UI Light" w:hAnsi="Segoe UI Light"/>
          <w:sz w:val="20"/>
          <w:szCs w:val="20"/>
        </w:rPr>
        <w:t>Adresse:</w:t>
      </w:r>
      <w:r w:rsidRPr="00A25E95">
        <w:rPr>
          <w:rFonts w:ascii="Segoe UI Light" w:hAnsi="Segoe UI Light"/>
          <w:sz w:val="20"/>
          <w:szCs w:val="20"/>
        </w:rPr>
        <w:tab/>
        <w:t>E-Mail:</w:t>
      </w:r>
    </w:p>
    <w:p w14:paraId="377303AC" w14:textId="77777777" w:rsidR="0096590B" w:rsidRPr="00A25E95" w:rsidRDefault="0096590B" w:rsidP="0096590B">
      <w:pPr>
        <w:tabs>
          <w:tab w:val="left" w:pos="4536"/>
        </w:tabs>
        <w:rPr>
          <w:rFonts w:ascii="Segoe UI Light" w:hAnsi="Segoe UI Light"/>
          <w:sz w:val="20"/>
          <w:szCs w:val="20"/>
        </w:rPr>
      </w:pPr>
    </w:p>
    <w:p w14:paraId="5260B945" w14:textId="77777777" w:rsidR="0096590B" w:rsidRDefault="0096590B" w:rsidP="0096590B">
      <w:pPr>
        <w:pStyle w:val="berschrift2"/>
        <w:pBdr>
          <w:bottom w:val="single" w:sz="4" w:space="1" w:color="auto"/>
        </w:pBdr>
      </w:pPr>
      <w:r>
        <w:t>Zuweisende Stelle / Institution</w:t>
      </w:r>
    </w:p>
    <w:p w14:paraId="63B07976" w14:textId="77777777" w:rsidR="0096590B" w:rsidRDefault="0096590B" w:rsidP="0096590B">
      <w:pPr>
        <w:tabs>
          <w:tab w:val="left" w:pos="4536"/>
        </w:tabs>
        <w:rPr>
          <w:rFonts w:ascii="Segoe UI Light" w:hAnsi="Segoe UI Light"/>
        </w:rPr>
      </w:pPr>
    </w:p>
    <w:p w14:paraId="04308534" w14:textId="77777777" w:rsidR="0096590B" w:rsidRPr="00A25E95" w:rsidRDefault="0096590B" w:rsidP="0096590B">
      <w:pPr>
        <w:tabs>
          <w:tab w:val="left" w:pos="5954"/>
        </w:tabs>
        <w:spacing w:before="120" w:after="120"/>
        <w:rPr>
          <w:rFonts w:ascii="Segoe UI Light" w:hAnsi="Segoe UI Light"/>
          <w:sz w:val="20"/>
          <w:szCs w:val="20"/>
        </w:rPr>
      </w:pPr>
      <w:r w:rsidRPr="00A25E95">
        <w:rPr>
          <w:rFonts w:ascii="Segoe UI Light" w:hAnsi="Segoe UI Light"/>
          <w:sz w:val="20"/>
          <w:szCs w:val="20"/>
        </w:rPr>
        <w:t>Name der Institution:</w:t>
      </w:r>
      <w:r w:rsidRPr="00A25E95">
        <w:rPr>
          <w:rFonts w:ascii="Segoe UI Light" w:hAnsi="Segoe UI Light"/>
          <w:sz w:val="20"/>
          <w:szCs w:val="20"/>
        </w:rPr>
        <w:tab/>
        <w:t>Telefon:</w:t>
      </w:r>
    </w:p>
    <w:p w14:paraId="5472CD7E" w14:textId="77777777" w:rsidR="0096590B" w:rsidRPr="00A25E95" w:rsidRDefault="0096590B" w:rsidP="0096590B">
      <w:pPr>
        <w:tabs>
          <w:tab w:val="left" w:pos="5954"/>
        </w:tabs>
        <w:spacing w:before="120" w:after="120"/>
        <w:rPr>
          <w:rFonts w:ascii="Segoe UI Light" w:hAnsi="Segoe UI Light"/>
          <w:sz w:val="20"/>
          <w:szCs w:val="20"/>
        </w:rPr>
      </w:pPr>
      <w:r w:rsidRPr="00A25E95">
        <w:rPr>
          <w:rFonts w:ascii="Segoe UI Light" w:hAnsi="Segoe UI Light"/>
          <w:sz w:val="20"/>
          <w:szCs w:val="20"/>
        </w:rPr>
        <w:t>Kontaktperson:</w:t>
      </w:r>
      <w:r w:rsidRPr="00A25E95">
        <w:rPr>
          <w:rFonts w:ascii="Segoe UI Light" w:hAnsi="Segoe UI Light"/>
          <w:sz w:val="20"/>
          <w:szCs w:val="20"/>
        </w:rPr>
        <w:tab/>
        <w:t>E-Mail:</w:t>
      </w:r>
    </w:p>
    <w:p w14:paraId="53423E0D" w14:textId="77777777" w:rsidR="0096590B" w:rsidRPr="00A25E95" w:rsidRDefault="0096590B" w:rsidP="0096590B">
      <w:pPr>
        <w:tabs>
          <w:tab w:val="left" w:pos="5954"/>
        </w:tabs>
        <w:spacing w:before="120" w:after="120"/>
        <w:rPr>
          <w:rFonts w:ascii="Segoe UI Light" w:hAnsi="Segoe UI Light"/>
          <w:sz w:val="20"/>
          <w:szCs w:val="20"/>
        </w:rPr>
      </w:pPr>
      <w:r w:rsidRPr="00A25E95">
        <w:rPr>
          <w:rFonts w:ascii="Segoe UI Light" w:hAnsi="Segoe UI Light"/>
          <w:sz w:val="20"/>
          <w:szCs w:val="20"/>
        </w:rPr>
        <w:t>Adresse:</w:t>
      </w:r>
    </w:p>
    <w:p w14:paraId="2F536C6A" w14:textId="77777777" w:rsidR="0096590B" w:rsidRPr="00A25E95" w:rsidRDefault="0096590B" w:rsidP="0096590B">
      <w:pPr>
        <w:tabs>
          <w:tab w:val="left" w:pos="4536"/>
        </w:tabs>
        <w:rPr>
          <w:rFonts w:ascii="Segoe UI Light" w:hAnsi="Segoe UI Light"/>
          <w:sz w:val="20"/>
          <w:szCs w:val="20"/>
        </w:rPr>
      </w:pPr>
    </w:p>
    <w:p w14:paraId="2E72E35E" w14:textId="77777777" w:rsidR="0096590B" w:rsidRPr="00157A21" w:rsidRDefault="0096590B" w:rsidP="0096590B">
      <w:pPr>
        <w:pStyle w:val="berschrift2"/>
        <w:pBdr>
          <w:bottom w:val="single" w:sz="4" w:space="1" w:color="auto"/>
        </w:pBdr>
      </w:pPr>
      <w:r w:rsidRPr="00157A21">
        <w:t>Anlass / Grund für die Anmeldung:</w:t>
      </w:r>
    </w:p>
    <w:p w14:paraId="08896438" w14:textId="77777777" w:rsidR="0096590B" w:rsidRPr="00A25E95" w:rsidRDefault="0096590B" w:rsidP="0096590B">
      <w:pPr>
        <w:tabs>
          <w:tab w:val="left" w:pos="4536"/>
        </w:tabs>
        <w:rPr>
          <w:rFonts w:ascii="Segoe UI Light" w:hAnsi="Segoe UI Light"/>
          <w:sz w:val="20"/>
          <w:szCs w:val="20"/>
        </w:rPr>
      </w:pPr>
    </w:p>
    <w:p w14:paraId="19D66E5F" w14:textId="77777777" w:rsidR="0096590B" w:rsidRDefault="0096590B" w:rsidP="0096590B">
      <w:pPr>
        <w:tabs>
          <w:tab w:val="left" w:pos="4536"/>
        </w:tabs>
        <w:rPr>
          <w:rFonts w:ascii="Segoe UI Light" w:hAnsi="Segoe UI Light"/>
          <w:sz w:val="20"/>
          <w:szCs w:val="20"/>
        </w:rPr>
      </w:pPr>
    </w:p>
    <w:p w14:paraId="5254E490" w14:textId="77777777" w:rsidR="0096590B" w:rsidRDefault="0096590B" w:rsidP="0096590B">
      <w:pPr>
        <w:tabs>
          <w:tab w:val="left" w:pos="4536"/>
        </w:tabs>
        <w:rPr>
          <w:rFonts w:ascii="Segoe UI Light" w:hAnsi="Segoe UI Light"/>
          <w:sz w:val="20"/>
          <w:szCs w:val="20"/>
        </w:rPr>
      </w:pPr>
    </w:p>
    <w:p w14:paraId="1DD14F0B" w14:textId="77777777" w:rsidR="0096590B" w:rsidRDefault="0096590B" w:rsidP="0096590B">
      <w:pPr>
        <w:tabs>
          <w:tab w:val="left" w:pos="4536"/>
        </w:tabs>
        <w:rPr>
          <w:rFonts w:ascii="Segoe UI Light" w:hAnsi="Segoe UI Light"/>
          <w:sz w:val="20"/>
          <w:szCs w:val="20"/>
        </w:rPr>
      </w:pPr>
    </w:p>
    <w:p w14:paraId="72606DB0" w14:textId="77777777" w:rsidR="0096590B" w:rsidRPr="00A25E95" w:rsidRDefault="0096590B" w:rsidP="0096590B">
      <w:pPr>
        <w:tabs>
          <w:tab w:val="left" w:pos="4536"/>
        </w:tabs>
        <w:rPr>
          <w:rFonts w:ascii="Segoe UI Light" w:hAnsi="Segoe UI Light"/>
          <w:sz w:val="20"/>
          <w:szCs w:val="20"/>
        </w:rPr>
      </w:pPr>
    </w:p>
    <w:p w14:paraId="785CE13D" w14:textId="77777777" w:rsidR="0096590B" w:rsidRPr="00157A21" w:rsidRDefault="0096590B" w:rsidP="0096590B">
      <w:pPr>
        <w:pStyle w:val="berschrift2"/>
        <w:pBdr>
          <w:bottom w:val="single" w:sz="4" w:space="1" w:color="auto"/>
        </w:pBdr>
      </w:pPr>
      <w:r w:rsidRPr="00157A21">
        <w:t xml:space="preserve">Wir sind Ihnen dankbar für Befunde / </w:t>
      </w:r>
      <w:r>
        <w:t xml:space="preserve">Diagnose / Medikation / </w:t>
      </w:r>
      <w:r w:rsidRPr="00157A21">
        <w:t>Vorberichte:</w:t>
      </w:r>
    </w:p>
    <w:p w14:paraId="1E39CC16" w14:textId="77777777" w:rsidR="0096590B" w:rsidRPr="00A25E95" w:rsidRDefault="0096590B" w:rsidP="0096590B">
      <w:pPr>
        <w:tabs>
          <w:tab w:val="left" w:pos="4536"/>
        </w:tabs>
        <w:rPr>
          <w:rFonts w:ascii="Segoe UI Light" w:hAnsi="Segoe UI Light"/>
          <w:lang w:val="de-CH"/>
        </w:rPr>
      </w:pPr>
    </w:p>
    <w:p w14:paraId="2A572343" w14:textId="5D8F5053" w:rsidR="0096590B" w:rsidRDefault="0096590B" w:rsidP="0096590B">
      <w:pPr>
        <w:tabs>
          <w:tab w:val="left" w:pos="4536"/>
        </w:tabs>
        <w:rPr>
          <w:rFonts w:ascii="Segoe UI Light" w:hAnsi="Segoe UI Light"/>
          <w:sz w:val="20"/>
          <w:szCs w:val="20"/>
        </w:rPr>
      </w:pPr>
    </w:p>
    <w:p w14:paraId="5E09721E" w14:textId="77777777" w:rsidR="00A051BC" w:rsidRDefault="00A051BC" w:rsidP="0096590B">
      <w:pPr>
        <w:tabs>
          <w:tab w:val="left" w:pos="4536"/>
        </w:tabs>
        <w:rPr>
          <w:rFonts w:ascii="Segoe UI Light" w:hAnsi="Segoe UI Light"/>
          <w:sz w:val="20"/>
          <w:szCs w:val="20"/>
        </w:rPr>
      </w:pPr>
    </w:p>
    <w:p w14:paraId="6BF08ED0" w14:textId="77777777" w:rsidR="0096590B" w:rsidRPr="00A25E95" w:rsidRDefault="0096590B" w:rsidP="0096590B">
      <w:pPr>
        <w:tabs>
          <w:tab w:val="left" w:pos="4536"/>
        </w:tabs>
        <w:rPr>
          <w:rFonts w:ascii="Segoe UI Light" w:hAnsi="Segoe UI Light"/>
          <w:sz w:val="20"/>
          <w:szCs w:val="20"/>
        </w:rPr>
      </w:pPr>
    </w:p>
    <w:p w14:paraId="06A3BABA" w14:textId="77777777" w:rsidR="0096590B" w:rsidRPr="00A25E95" w:rsidRDefault="0096590B" w:rsidP="0096590B">
      <w:pPr>
        <w:tabs>
          <w:tab w:val="left" w:pos="4536"/>
        </w:tabs>
        <w:rPr>
          <w:rFonts w:ascii="Segoe UI Light" w:hAnsi="Segoe UI Light"/>
          <w:sz w:val="20"/>
          <w:szCs w:val="20"/>
        </w:rPr>
      </w:pPr>
    </w:p>
    <w:p w14:paraId="523F1A1B" w14:textId="77777777" w:rsidR="0096590B" w:rsidRPr="00A25E95" w:rsidRDefault="0096590B" w:rsidP="0096590B">
      <w:pPr>
        <w:tabs>
          <w:tab w:val="left" w:pos="4536"/>
        </w:tabs>
        <w:rPr>
          <w:rFonts w:ascii="Segoe UI Light" w:hAnsi="Segoe UI Light"/>
          <w:sz w:val="20"/>
          <w:szCs w:val="20"/>
        </w:rPr>
      </w:pPr>
      <w:r w:rsidRPr="00A25E95">
        <w:rPr>
          <w:rFonts w:ascii="Segoe UI Light" w:hAnsi="Segoe UI Light"/>
          <w:sz w:val="20"/>
          <w:szCs w:val="20"/>
        </w:rPr>
        <w:t>Wir bestätigen als zuweisende Stelle/Institution, dass die betroffene Person (</w:t>
      </w:r>
      <w:proofErr w:type="spellStart"/>
      <w:r w:rsidRPr="00A25E95">
        <w:rPr>
          <w:rFonts w:ascii="Segoe UI Light" w:hAnsi="Segoe UI Light"/>
          <w:sz w:val="20"/>
          <w:szCs w:val="20"/>
        </w:rPr>
        <w:t>Klient</w:t>
      </w:r>
      <w:r>
        <w:rPr>
          <w:rFonts w:ascii="Segoe UI Light" w:hAnsi="Segoe UI Light"/>
          <w:sz w:val="20"/>
          <w:szCs w:val="20"/>
        </w:rPr>
        <w:t>In</w:t>
      </w:r>
      <w:proofErr w:type="spellEnd"/>
      <w:r w:rsidRPr="00A25E95">
        <w:rPr>
          <w:rFonts w:ascii="Segoe UI Light" w:hAnsi="Segoe UI Light"/>
          <w:sz w:val="20"/>
          <w:szCs w:val="20"/>
        </w:rPr>
        <w:t>/</w:t>
      </w:r>
      <w:proofErr w:type="spellStart"/>
      <w:r w:rsidRPr="00A25E95">
        <w:rPr>
          <w:rFonts w:ascii="Segoe UI Light" w:hAnsi="Segoe UI Light"/>
          <w:sz w:val="20"/>
          <w:szCs w:val="20"/>
        </w:rPr>
        <w:t>Patient</w:t>
      </w:r>
      <w:r>
        <w:rPr>
          <w:rFonts w:ascii="Segoe UI Light" w:hAnsi="Segoe UI Light"/>
          <w:sz w:val="20"/>
          <w:szCs w:val="20"/>
        </w:rPr>
        <w:t>In</w:t>
      </w:r>
      <w:proofErr w:type="spellEnd"/>
      <w:r w:rsidRPr="00A25E95">
        <w:rPr>
          <w:rFonts w:ascii="Segoe UI Light" w:hAnsi="Segoe UI Light"/>
          <w:sz w:val="20"/>
          <w:szCs w:val="20"/>
        </w:rPr>
        <w:t>) über diese Anmeldung informiert und damit einverstanden ist. Eine Berichterstattung erfolgt nur mit einer Schweigepflichtentbindung.</w:t>
      </w:r>
    </w:p>
    <w:p w14:paraId="59D961E9" w14:textId="77777777" w:rsidR="0096590B" w:rsidRDefault="0096590B" w:rsidP="0096590B">
      <w:pPr>
        <w:tabs>
          <w:tab w:val="left" w:pos="4536"/>
        </w:tabs>
        <w:rPr>
          <w:rFonts w:ascii="Segoe UI Light" w:hAnsi="Segoe UI Light"/>
          <w:sz w:val="20"/>
          <w:szCs w:val="20"/>
        </w:rPr>
      </w:pPr>
    </w:p>
    <w:p w14:paraId="038E1B43" w14:textId="77777777" w:rsidR="0096590B" w:rsidRPr="00A25E95" w:rsidRDefault="0096590B" w:rsidP="0096590B">
      <w:pPr>
        <w:tabs>
          <w:tab w:val="left" w:pos="4536"/>
        </w:tabs>
        <w:rPr>
          <w:rFonts w:ascii="Segoe UI Light" w:hAnsi="Segoe UI Light"/>
          <w:sz w:val="20"/>
          <w:szCs w:val="20"/>
        </w:rPr>
      </w:pPr>
    </w:p>
    <w:p w14:paraId="7DB8973A" w14:textId="77777777" w:rsidR="0096590B" w:rsidRDefault="0096590B" w:rsidP="0096590B">
      <w:pPr>
        <w:tabs>
          <w:tab w:val="left" w:pos="4536"/>
        </w:tabs>
        <w:rPr>
          <w:rFonts w:ascii="Segoe UI Light" w:hAnsi="Segoe UI Light"/>
          <w:sz w:val="20"/>
          <w:szCs w:val="20"/>
        </w:rPr>
      </w:pPr>
    </w:p>
    <w:p w14:paraId="2D8E8D9F" w14:textId="77777777" w:rsidR="0096590B" w:rsidRPr="00A25E95" w:rsidRDefault="0096590B" w:rsidP="0096590B">
      <w:pPr>
        <w:tabs>
          <w:tab w:val="left" w:pos="3969"/>
        </w:tabs>
        <w:rPr>
          <w:rFonts w:ascii="Segoe UI Light" w:hAnsi="Segoe UI Light"/>
          <w:sz w:val="20"/>
          <w:szCs w:val="20"/>
        </w:rPr>
      </w:pPr>
      <w:r w:rsidRPr="00A25E95">
        <w:rPr>
          <w:rFonts w:ascii="Segoe UI Light" w:hAnsi="Segoe UI Light"/>
          <w:sz w:val="20"/>
          <w:szCs w:val="20"/>
        </w:rPr>
        <w:t>Datum:</w:t>
      </w:r>
      <w:r w:rsidRPr="00A25E95">
        <w:rPr>
          <w:rFonts w:ascii="Segoe UI Light" w:hAnsi="Segoe UI Light"/>
          <w:sz w:val="20"/>
          <w:szCs w:val="20"/>
        </w:rPr>
        <w:tab/>
        <w:t>Unterschrift:</w:t>
      </w:r>
    </w:p>
    <w:p w14:paraId="50DBE8D9" w14:textId="77777777" w:rsidR="0096590B" w:rsidRDefault="0096590B" w:rsidP="0096590B">
      <w:pPr>
        <w:tabs>
          <w:tab w:val="left" w:pos="4536"/>
        </w:tabs>
        <w:rPr>
          <w:rFonts w:ascii="Segoe UI Light" w:hAnsi="Segoe UI Light"/>
          <w:sz w:val="20"/>
          <w:szCs w:val="20"/>
        </w:rPr>
      </w:pPr>
    </w:p>
    <w:p w14:paraId="1F80AFBD" w14:textId="77777777" w:rsidR="0096590B" w:rsidRDefault="0096590B" w:rsidP="0096590B">
      <w:pPr>
        <w:tabs>
          <w:tab w:val="left" w:pos="4536"/>
        </w:tabs>
        <w:rPr>
          <w:rFonts w:ascii="Segoe UI Light" w:hAnsi="Segoe UI Light"/>
          <w:sz w:val="20"/>
          <w:szCs w:val="20"/>
        </w:rPr>
      </w:pPr>
    </w:p>
    <w:p w14:paraId="628072B0" w14:textId="77777777" w:rsidR="0096590B" w:rsidRPr="00A25E95" w:rsidRDefault="0096590B" w:rsidP="0096590B">
      <w:pPr>
        <w:tabs>
          <w:tab w:val="left" w:pos="4536"/>
        </w:tabs>
        <w:rPr>
          <w:rFonts w:ascii="Segoe UI Light" w:hAnsi="Segoe UI Light"/>
          <w:sz w:val="20"/>
          <w:szCs w:val="20"/>
        </w:rPr>
      </w:pPr>
      <w:r w:rsidRPr="00A25E95">
        <w:rPr>
          <w:rFonts w:ascii="Segoe UI Light" w:hAnsi="Segoe UI Light"/>
          <w:sz w:val="20"/>
          <w:szCs w:val="20"/>
        </w:rPr>
        <w:t>Bitte das Formular nach dem Ausfüllen ausdrucken, faxen oder per Post schicken (Datenschutz).</w:t>
      </w:r>
    </w:p>
    <w:p w14:paraId="74BCC57E" w14:textId="3EECE2B6" w:rsidR="0096590B" w:rsidRDefault="0096590B" w:rsidP="0096590B">
      <w:pPr>
        <w:tabs>
          <w:tab w:val="left" w:pos="4536"/>
        </w:tabs>
        <w:rPr>
          <w:rFonts w:ascii="Segoe UI Light" w:hAnsi="Segoe UI Light"/>
          <w:sz w:val="20"/>
          <w:szCs w:val="20"/>
        </w:rPr>
      </w:pPr>
      <w:r w:rsidRPr="00A25E95">
        <w:rPr>
          <w:rFonts w:ascii="Segoe UI Light" w:hAnsi="Segoe UI Light"/>
          <w:sz w:val="20"/>
          <w:szCs w:val="20"/>
        </w:rPr>
        <w:t xml:space="preserve">Falls Sie über eine HIN </w:t>
      </w:r>
      <w:r>
        <w:rPr>
          <w:rFonts w:ascii="Segoe UI Light" w:hAnsi="Segoe UI Light"/>
          <w:sz w:val="20"/>
          <w:szCs w:val="20"/>
        </w:rPr>
        <w:t>E-Mail-</w:t>
      </w:r>
      <w:r w:rsidRPr="00A25E95">
        <w:rPr>
          <w:rFonts w:ascii="Segoe UI Light" w:hAnsi="Segoe UI Light"/>
          <w:sz w:val="20"/>
          <w:szCs w:val="20"/>
        </w:rPr>
        <w:t>Adresse verfügen, ist ein datenschutzkonformer Mailversand möglich.</w:t>
      </w:r>
      <w:r>
        <w:rPr>
          <w:rFonts w:ascii="Segoe UI Light" w:hAnsi="Segoe UI Light"/>
          <w:sz w:val="20"/>
          <w:szCs w:val="20"/>
        </w:rPr>
        <w:t xml:space="preserve"> </w:t>
      </w:r>
    </w:p>
    <w:p w14:paraId="08F160C6" w14:textId="454A69DD" w:rsidR="0096590B" w:rsidRPr="004C0E00" w:rsidRDefault="0096590B" w:rsidP="0096590B">
      <w:pPr>
        <w:rPr>
          <w:rFonts w:ascii="Segoe UI Light" w:hAnsi="Segoe UI Light"/>
          <w:sz w:val="20"/>
          <w:szCs w:val="20"/>
        </w:rPr>
      </w:pPr>
      <w:r>
        <w:rPr>
          <w:rFonts w:ascii="Segoe UI Light" w:hAnsi="Segoe UI Light"/>
          <w:sz w:val="20"/>
          <w:szCs w:val="20"/>
        </w:rPr>
        <w:t>Unsere HIN-geschützte E-Mail-Adresse: info@fabb.ch</w:t>
      </w:r>
    </w:p>
    <w:p w14:paraId="00E9F629" w14:textId="5293CA9F" w:rsidR="00DF60CD" w:rsidRPr="004D2608" w:rsidRDefault="00DF60CD">
      <w:pPr>
        <w:pStyle w:val="Textkrper"/>
        <w:rPr>
          <w:rFonts w:ascii="Segoe UI" w:hAnsi="Segoe UI" w:cs="Segoe UI"/>
          <w:sz w:val="20"/>
          <w:szCs w:val="20"/>
        </w:rPr>
      </w:pPr>
    </w:p>
    <w:p w14:paraId="6C469107" w14:textId="4136B742" w:rsidR="00DF60CD" w:rsidRPr="004D2608" w:rsidRDefault="00DF60CD">
      <w:pPr>
        <w:rPr>
          <w:rFonts w:ascii="Segoe UI" w:hAnsi="Segoe UI" w:cs="Segoe UI"/>
          <w:sz w:val="20"/>
          <w:szCs w:val="20"/>
        </w:rPr>
        <w:sectPr w:rsidR="00DF60CD" w:rsidRPr="004D2608" w:rsidSect="006E78BD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type w:val="continuous"/>
          <w:pgSz w:w="11910" w:h="16840"/>
          <w:pgMar w:top="780" w:right="829" w:bottom="0" w:left="1300" w:header="794" w:footer="57" w:gutter="0"/>
          <w:cols w:space="720"/>
          <w:docGrid w:linePitch="299"/>
        </w:sectPr>
      </w:pPr>
    </w:p>
    <w:p w14:paraId="737E370C" w14:textId="0A9A8875" w:rsidR="00DF60CD" w:rsidRPr="004D2608" w:rsidRDefault="00DF60CD" w:rsidP="003D31A2">
      <w:pPr>
        <w:tabs>
          <w:tab w:val="left" w:pos="567"/>
        </w:tabs>
        <w:spacing w:before="45"/>
        <w:rPr>
          <w:rFonts w:ascii="Segoe UI" w:hAnsi="Segoe UI" w:cs="Segoe UI"/>
          <w:sz w:val="20"/>
          <w:szCs w:val="20"/>
        </w:rPr>
      </w:pPr>
    </w:p>
    <w:sectPr w:rsidR="00DF60CD" w:rsidRPr="004D2608" w:rsidSect="00F16AED">
      <w:type w:val="continuous"/>
      <w:pgSz w:w="11910" w:h="16840"/>
      <w:pgMar w:top="780" w:right="1680" w:bottom="0" w:left="1300" w:header="720" w:footer="720" w:gutter="0"/>
      <w:cols w:num="3" w:space="720" w:equalWidth="0">
        <w:col w:w="4570" w:space="239"/>
        <w:col w:w="1762" w:space="244"/>
        <w:col w:w="2115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9ACCD6" w14:textId="77777777" w:rsidR="009A20D1" w:rsidRDefault="009A20D1" w:rsidP="00B32D5A">
      <w:r>
        <w:separator/>
      </w:r>
    </w:p>
  </w:endnote>
  <w:endnote w:type="continuationSeparator" w:id="0">
    <w:p w14:paraId="14153576" w14:textId="77777777" w:rsidR="009A20D1" w:rsidRDefault="009A20D1" w:rsidP="00B32D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rbury-Light">
    <w:altName w:val="Calibri"/>
    <w:panose1 w:val="00000000000000000000"/>
    <w:charset w:val="4D"/>
    <w:family w:val="auto"/>
    <w:notTrueType/>
    <w:pitch w:val="variable"/>
    <w:sig w:usb0="8000002F" w:usb1="5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orbury Regular">
    <w:altName w:val="Calibri"/>
    <w:panose1 w:val="00000000000000000000"/>
    <w:charset w:val="4D"/>
    <w:family w:val="auto"/>
    <w:notTrueType/>
    <w:pitch w:val="variable"/>
    <w:sig w:usb0="8000002F" w:usb1="5000204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203343" w14:textId="77777777" w:rsidR="001E53F2" w:rsidRDefault="001E53F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731E49" w14:textId="0E28C1B6" w:rsidR="00F16AED" w:rsidRDefault="00F16AED" w:rsidP="003D31A2">
    <w:pPr>
      <w:pStyle w:val="Textkrper"/>
      <w:tabs>
        <w:tab w:val="left" w:pos="709"/>
        <w:tab w:val="left" w:pos="4933"/>
        <w:tab w:val="left" w:pos="5529"/>
        <w:tab w:val="left" w:pos="6946"/>
        <w:tab w:val="left" w:pos="7371"/>
      </w:tabs>
      <w:spacing w:before="240"/>
      <w:ind w:firstLine="119"/>
    </w:pPr>
    <w:r>
      <w:rPr>
        <w:rFonts w:ascii="Forbury Regular" w:hAnsi="Forbury Regular"/>
        <w:b/>
      </w:rPr>
      <w:t>fabb</w:t>
    </w:r>
    <w:r>
      <w:rPr>
        <w:rFonts w:ascii="Forbury Regular" w:hAnsi="Forbury Regular"/>
        <w:b/>
      </w:rPr>
      <w:tab/>
    </w:r>
    <w:r>
      <w:t>Fachstelle</w:t>
    </w:r>
    <w:r>
      <w:rPr>
        <w:spacing w:val="15"/>
      </w:rPr>
      <w:t xml:space="preserve"> </w:t>
    </w:r>
    <w:r>
      <w:t>für</w:t>
    </w:r>
    <w:r>
      <w:rPr>
        <w:spacing w:val="15"/>
      </w:rPr>
      <w:t xml:space="preserve"> </w:t>
    </w:r>
    <w:r>
      <w:t>Abhängigkeitserkrankungen</w:t>
    </w:r>
    <w:r>
      <w:rPr>
        <w:spacing w:val="15"/>
      </w:rPr>
      <w:t xml:space="preserve"> </w:t>
    </w:r>
    <w:r>
      <w:t>Bezirk</w:t>
    </w:r>
    <w:r>
      <w:rPr>
        <w:spacing w:val="15"/>
      </w:rPr>
      <w:t xml:space="preserve"> </w:t>
    </w:r>
    <w:r>
      <w:t>Bülach</w:t>
    </w:r>
    <w:r w:rsidR="003D31A2">
      <w:tab/>
    </w:r>
    <w:r>
      <w:rPr>
        <w:rFonts w:ascii="Forbury Regular"/>
        <w:b/>
      </w:rPr>
      <w:t>E-Mail</w:t>
    </w:r>
    <w:r>
      <w:rPr>
        <w:rFonts w:ascii="Forbury Regular"/>
        <w:b/>
      </w:rPr>
      <w:tab/>
    </w:r>
    <w:hyperlink r:id="rId1">
      <w:r>
        <w:t>info@fabb.ch</w:t>
      </w:r>
    </w:hyperlink>
    <w:r>
      <w:tab/>
    </w:r>
    <w:r>
      <w:rPr>
        <w:rFonts w:ascii="Forbury Regular"/>
        <w:b/>
      </w:rPr>
      <w:t>Web</w:t>
    </w:r>
    <w:r>
      <w:rPr>
        <w:rFonts w:ascii="Forbury Regular"/>
        <w:b/>
      </w:rPr>
      <w:tab/>
    </w:r>
    <w:hyperlink r:id="rId2">
      <w:r>
        <w:t>www.fabb.ch</w:t>
      </w:r>
    </w:hyperlink>
  </w:p>
  <w:p w14:paraId="4B5D9A1B" w14:textId="1A1322CB" w:rsidR="00F16AED" w:rsidRDefault="00F16AED" w:rsidP="003D31A2">
    <w:pPr>
      <w:pStyle w:val="Textkrper"/>
      <w:tabs>
        <w:tab w:val="left" w:pos="709"/>
        <w:tab w:val="left" w:pos="4933"/>
        <w:tab w:val="left" w:pos="5529"/>
        <w:tab w:val="left" w:pos="6946"/>
        <w:tab w:val="left" w:pos="7371"/>
      </w:tabs>
      <w:spacing w:before="45"/>
      <w:ind w:firstLine="117"/>
    </w:pPr>
    <w:r>
      <w:rPr>
        <w:rFonts w:ascii="Forbury Regular"/>
        <w:b/>
      </w:rPr>
      <w:t>Kloten</w:t>
    </w:r>
    <w:r>
      <w:rPr>
        <w:rFonts w:ascii="Forbury Regular"/>
        <w:b/>
        <w:spacing w:val="21"/>
      </w:rPr>
      <w:tab/>
    </w:r>
    <w:r>
      <w:t>Bahnhofstrasse</w:t>
    </w:r>
    <w:r>
      <w:rPr>
        <w:spacing w:val="5"/>
      </w:rPr>
      <w:t xml:space="preserve"> </w:t>
    </w:r>
    <w:r>
      <w:t>6,</w:t>
    </w:r>
    <w:r>
      <w:rPr>
        <w:spacing w:val="6"/>
      </w:rPr>
      <w:t xml:space="preserve"> </w:t>
    </w:r>
    <w:r>
      <w:t>8302</w:t>
    </w:r>
    <w:r>
      <w:rPr>
        <w:spacing w:val="6"/>
      </w:rPr>
      <w:t xml:space="preserve"> </w:t>
    </w:r>
    <w:r>
      <w:t>Kloten</w:t>
    </w:r>
    <w:r>
      <w:rPr>
        <w:spacing w:val="6"/>
      </w:rPr>
      <w:t xml:space="preserve"> </w:t>
    </w:r>
    <w:r>
      <w:t>(Postadresse)</w:t>
    </w:r>
    <w:r w:rsidR="003D31A2">
      <w:tab/>
    </w:r>
    <w:r>
      <w:rPr>
        <w:rFonts w:ascii="Forbury Regular"/>
        <w:b/>
      </w:rPr>
      <w:t>Telefon</w:t>
    </w:r>
    <w:r>
      <w:rPr>
        <w:rFonts w:ascii="Forbury Regular"/>
        <w:b/>
        <w:spacing w:val="16"/>
      </w:rPr>
      <w:tab/>
    </w:r>
    <w:r>
      <w:t>044</w:t>
    </w:r>
    <w:r>
      <w:rPr>
        <w:spacing w:val="-6"/>
      </w:rPr>
      <w:t xml:space="preserve"> </w:t>
    </w:r>
    <w:r>
      <w:t>804</w:t>
    </w:r>
    <w:r>
      <w:rPr>
        <w:spacing w:val="-6"/>
      </w:rPr>
      <w:t xml:space="preserve"> </w:t>
    </w:r>
    <w:r>
      <w:t>11</w:t>
    </w:r>
    <w:r>
      <w:rPr>
        <w:spacing w:val="-6"/>
      </w:rPr>
      <w:t xml:space="preserve"> </w:t>
    </w:r>
    <w:r>
      <w:t>66</w:t>
    </w:r>
    <w:r>
      <w:tab/>
    </w:r>
    <w:r>
      <w:rPr>
        <w:rFonts w:ascii="Forbury Regular"/>
        <w:b/>
      </w:rPr>
      <w:t>Fax</w:t>
    </w:r>
    <w:r>
      <w:rPr>
        <w:rFonts w:ascii="Forbury Regular"/>
        <w:b/>
      </w:rPr>
      <w:tab/>
    </w:r>
    <w:r>
      <w:t>044</w:t>
    </w:r>
    <w:r>
      <w:rPr>
        <w:spacing w:val="-3"/>
      </w:rPr>
      <w:t xml:space="preserve"> </w:t>
    </w:r>
    <w:r>
      <w:t>804</w:t>
    </w:r>
    <w:r>
      <w:rPr>
        <w:spacing w:val="-4"/>
      </w:rPr>
      <w:t xml:space="preserve"> </w:t>
    </w:r>
    <w:r>
      <w:t>11</w:t>
    </w:r>
    <w:r>
      <w:rPr>
        <w:spacing w:val="-3"/>
      </w:rPr>
      <w:t xml:space="preserve"> </w:t>
    </w:r>
    <w:r>
      <w:t>67</w:t>
    </w:r>
    <w:r>
      <w:tab/>
    </w:r>
  </w:p>
  <w:p w14:paraId="60EDD180" w14:textId="2596ECAF" w:rsidR="00F16AED" w:rsidRDefault="00F16AED" w:rsidP="003D31A2">
    <w:pPr>
      <w:pStyle w:val="Textkrper"/>
      <w:tabs>
        <w:tab w:val="left" w:pos="709"/>
        <w:tab w:val="left" w:pos="4933"/>
        <w:tab w:val="left" w:pos="5529"/>
        <w:tab w:val="left" w:pos="6946"/>
        <w:tab w:val="left" w:pos="7371"/>
      </w:tabs>
      <w:spacing w:before="44"/>
      <w:ind w:firstLine="119"/>
    </w:pPr>
    <w:r>
      <w:rPr>
        <w:rFonts w:ascii="Forbury Regular" w:hAnsi="Forbury Regular"/>
        <w:b/>
      </w:rPr>
      <w:t>Bülach</w:t>
    </w:r>
    <w:r>
      <w:rPr>
        <w:rFonts w:ascii="Forbury Regular" w:hAnsi="Forbury Regular"/>
        <w:b/>
        <w:spacing w:val="24"/>
      </w:rPr>
      <w:tab/>
    </w:r>
    <w:r>
      <w:t>Bahnhofstrasse</w:t>
    </w:r>
    <w:r>
      <w:rPr>
        <w:spacing w:val="2"/>
      </w:rPr>
      <w:t xml:space="preserve"> </w:t>
    </w:r>
    <w:r>
      <w:t>3,</w:t>
    </w:r>
    <w:r>
      <w:rPr>
        <w:spacing w:val="3"/>
      </w:rPr>
      <w:t xml:space="preserve"> </w:t>
    </w:r>
    <w:r>
      <w:t>8180</w:t>
    </w:r>
    <w:r>
      <w:rPr>
        <w:spacing w:val="1"/>
      </w:rPr>
      <w:t xml:space="preserve"> </w:t>
    </w:r>
    <w:r>
      <w:t>Bülach</w:t>
    </w:r>
    <w:r w:rsidR="003D31A2">
      <w:tab/>
    </w:r>
    <w:r>
      <w:rPr>
        <w:rFonts w:ascii="Forbury Regular"/>
        <w:b/>
      </w:rPr>
      <w:t>Telefon</w:t>
    </w:r>
    <w:r>
      <w:rPr>
        <w:rFonts w:ascii="Forbury Regular"/>
        <w:b/>
        <w:spacing w:val="16"/>
      </w:rPr>
      <w:tab/>
    </w:r>
    <w:r>
      <w:t>044</w:t>
    </w:r>
    <w:r>
      <w:rPr>
        <w:spacing w:val="-6"/>
      </w:rPr>
      <w:t xml:space="preserve"> </w:t>
    </w:r>
    <w:r>
      <w:t>804</w:t>
    </w:r>
    <w:r>
      <w:rPr>
        <w:spacing w:val="-6"/>
      </w:rPr>
      <w:t xml:space="preserve"> </w:t>
    </w:r>
    <w:r>
      <w:t>11</w:t>
    </w:r>
    <w:r>
      <w:rPr>
        <w:spacing w:val="-6"/>
      </w:rPr>
      <w:t xml:space="preserve"> </w:t>
    </w:r>
    <w:r>
      <w:t>66</w:t>
    </w:r>
    <w:r>
      <w:tab/>
    </w:r>
  </w:p>
  <w:p w14:paraId="7FA9BBDD" w14:textId="77777777" w:rsidR="00F16AED" w:rsidRPr="00F16AED" w:rsidRDefault="00F16AED" w:rsidP="003D31A2">
    <w:pPr>
      <w:pStyle w:val="Fuzeile"/>
      <w:tabs>
        <w:tab w:val="left" w:pos="4962"/>
        <w:tab w:val="left" w:pos="5529"/>
        <w:tab w:val="left" w:pos="6946"/>
        <w:tab w:val="left" w:pos="7371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4565E8" w14:textId="77777777" w:rsidR="001E53F2" w:rsidRDefault="001E53F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09C52D" w14:textId="77777777" w:rsidR="009A20D1" w:rsidRDefault="009A20D1" w:rsidP="00B32D5A">
      <w:r>
        <w:separator/>
      </w:r>
    </w:p>
  </w:footnote>
  <w:footnote w:type="continuationSeparator" w:id="0">
    <w:p w14:paraId="32EDC53C" w14:textId="77777777" w:rsidR="009A20D1" w:rsidRDefault="009A20D1" w:rsidP="00B32D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6D83D7" w14:textId="77777777" w:rsidR="001E53F2" w:rsidRDefault="001E53F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3D6382" w14:textId="6ADA644D" w:rsidR="003D31A2" w:rsidRDefault="00033AAD" w:rsidP="006E78BD">
    <w:pPr>
      <w:pStyle w:val="Titel"/>
      <w:tabs>
        <w:tab w:val="left" w:pos="123"/>
      </w:tabs>
      <w:ind w:left="-425" w:firstLine="6"/>
    </w:pPr>
    <w:r>
      <w:rPr>
        <w:noProof/>
        <w:position w:val="22"/>
      </w:rPr>
      <mc:AlternateContent>
        <mc:Choice Requires="wpg">
          <w:drawing>
            <wp:inline distT="0" distB="0" distL="0" distR="0" wp14:anchorId="172CF55F" wp14:editId="500F025C">
              <wp:extent cx="207010" cy="288925"/>
              <wp:effectExtent l="0" t="9525" r="2540" b="6350"/>
              <wp:docPr id="12" name="Group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07010" cy="288925"/>
                        <a:chOff x="0" y="0"/>
                        <a:chExt cx="326" cy="455"/>
                      </a:xfrm>
                    </wpg:grpSpPr>
                    <wps:wsp>
                      <wps:cNvPr id="13" name="Freeform 13"/>
                      <wps:cNvSpPr>
                        <a:spLocks/>
                      </wps:cNvSpPr>
                      <wps:spPr bwMode="auto">
                        <a:xfrm>
                          <a:off x="0" y="0"/>
                          <a:ext cx="203" cy="455"/>
                        </a:xfrm>
                        <a:custGeom>
                          <a:avLst/>
                          <a:gdLst>
                            <a:gd name="T0" fmla="*/ 203 w 203"/>
                            <a:gd name="T1" fmla="*/ 0 h 455"/>
                            <a:gd name="T2" fmla="*/ 116 w 203"/>
                            <a:gd name="T3" fmla="*/ 0 h 455"/>
                            <a:gd name="T4" fmla="*/ 78 w 203"/>
                            <a:gd name="T5" fmla="*/ 48 h 455"/>
                            <a:gd name="T6" fmla="*/ 46 w 203"/>
                            <a:gd name="T7" fmla="*/ 113 h 455"/>
                            <a:gd name="T8" fmla="*/ 21 w 203"/>
                            <a:gd name="T9" fmla="*/ 191 h 455"/>
                            <a:gd name="T10" fmla="*/ 5 w 203"/>
                            <a:gd name="T11" fmla="*/ 277 h 455"/>
                            <a:gd name="T12" fmla="*/ 0 w 203"/>
                            <a:gd name="T13" fmla="*/ 366 h 455"/>
                            <a:gd name="T14" fmla="*/ 8 w 203"/>
                            <a:gd name="T15" fmla="*/ 454 h 455"/>
                            <a:gd name="T16" fmla="*/ 192 w 203"/>
                            <a:gd name="T17" fmla="*/ 454 h 455"/>
                            <a:gd name="T18" fmla="*/ 183 w 203"/>
                            <a:gd name="T19" fmla="*/ 419 h 455"/>
                            <a:gd name="T20" fmla="*/ 181 w 203"/>
                            <a:gd name="T21" fmla="*/ 407 h 455"/>
                            <a:gd name="T22" fmla="*/ 177 w 203"/>
                            <a:gd name="T23" fmla="*/ 384 h 455"/>
                            <a:gd name="T24" fmla="*/ 174 w 203"/>
                            <a:gd name="T25" fmla="*/ 360 h 455"/>
                            <a:gd name="T26" fmla="*/ 172 w 203"/>
                            <a:gd name="T27" fmla="*/ 337 h 455"/>
                            <a:gd name="T28" fmla="*/ 171 w 203"/>
                            <a:gd name="T29" fmla="*/ 315 h 455"/>
                            <a:gd name="T30" fmla="*/ 102 w 203"/>
                            <a:gd name="T31" fmla="*/ 315 h 455"/>
                            <a:gd name="T32" fmla="*/ 112 w 203"/>
                            <a:gd name="T33" fmla="*/ 221 h 455"/>
                            <a:gd name="T34" fmla="*/ 134 w 203"/>
                            <a:gd name="T35" fmla="*/ 134 h 455"/>
                            <a:gd name="T36" fmla="*/ 165 w 203"/>
                            <a:gd name="T37" fmla="*/ 59 h 455"/>
                            <a:gd name="T38" fmla="*/ 203 w 203"/>
                            <a:gd name="T39" fmla="*/ 0 h 45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03" h="455">
                              <a:moveTo>
                                <a:pt x="203" y="0"/>
                              </a:moveTo>
                              <a:lnTo>
                                <a:pt x="116" y="0"/>
                              </a:lnTo>
                              <a:lnTo>
                                <a:pt x="78" y="48"/>
                              </a:lnTo>
                              <a:lnTo>
                                <a:pt x="46" y="113"/>
                              </a:lnTo>
                              <a:lnTo>
                                <a:pt x="21" y="191"/>
                              </a:lnTo>
                              <a:lnTo>
                                <a:pt x="5" y="277"/>
                              </a:lnTo>
                              <a:lnTo>
                                <a:pt x="0" y="366"/>
                              </a:lnTo>
                              <a:lnTo>
                                <a:pt x="8" y="454"/>
                              </a:lnTo>
                              <a:lnTo>
                                <a:pt x="192" y="454"/>
                              </a:lnTo>
                              <a:lnTo>
                                <a:pt x="183" y="419"/>
                              </a:lnTo>
                              <a:lnTo>
                                <a:pt x="181" y="407"/>
                              </a:lnTo>
                              <a:lnTo>
                                <a:pt x="177" y="384"/>
                              </a:lnTo>
                              <a:lnTo>
                                <a:pt x="174" y="360"/>
                              </a:lnTo>
                              <a:lnTo>
                                <a:pt x="172" y="337"/>
                              </a:lnTo>
                              <a:lnTo>
                                <a:pt x="171" y="315"/>
                              </a:lnTo>
                              <a:lnTo>
                                <a:pt x="102" y="315"/>
                              </a:lnTo>
                              <a:lnTo>
                                <a:pt x="112" y="221"/>
                              </a:lnTo>
                              <a:lnTo>
                                <a:pt x="134" y="134"/>
                              </a:lnTo>
                              <a:lnTo>
                                <a:pt x="165" y="59"/>
                              </a:lnTo>
                              <a:lnTo>
                                <a:pt x="2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BD0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4" name="Picture 1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1" y="0"/>
                          <a:ext cx="224" cy="31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</wp:inline>
          </w:drawing>
        </mc:Choice>
        <mc:Fallback>
          <w:pict>
            <v:group w14:anchorId="200AF625" id="Group 12" o:spid="_x0000_s1026" style="width:16.3pt;height:22.75pt;mso-position-horizontal-relative:char;mso-position-vertical-relative:line" coordsize="326,4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">
              <v:shape id="Freeform 13" o:spid="_x0000_s1027" style="position:absolute;width:203;height:455;visibility:visible;mso-wrap-style:square;v-text-anchor:top" coordsize="203,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" path="m203,l116,,78,48,46,113,21,191,5,277,,366r8,88l192,454r-9,-35l181,407r-4,-23l174,360r-2,-23l171,315r-69,l112,221r22,-87l165,59,203,xe" fillcolor="#99bd03" stroked="f">
                <v:path arrowok="t" o:connecttype="custom" o:connectlocs="203,0;116,0;78,48;46,113;21,191;5,277;0,366;8,454;192,454;183,419;181,407;177,384;174,360;172,337;171,315;102,315;112,221;134,134;165,59;203,0" o:connectangles="0,0,0,0,0,0,0,0,0,0,0,0,0,0,0,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4" o:spid="_x0000_s1028" type="#_x0000_t75" style="position:absolute;left:101;width:224;height:3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">
                <v:imagedata r:id="rId2" o:title=""/>
              </v:shape>
              <w10:anchorlock/>
            </v:group>
          </w:pict>
        </mc:Fallback>
      </mc:AlternateContent>
    </w:r>
    <w:r w:rsidR="003D31A2">
      <w:rPr>
        <w:position w:val="22"/>
      </w:rPr>
      <w:tab/>
    </w:r>
    <w:r>
      <w:rPr>
        <w:noProof/>
        <w:position w:val="4"/>
      </w:rPr>
      <mc:AlternateContent>
        <mc:Choice Requires="wpg">
          <w:drawing>
            <wp:inline distT="0" distB="0" distL="0" distR="0" wp14:anchorId="256BA000" wp14:editId="2561F267">
              <wp:extent cx="111125" cy="381000"/>
              <wp:effectExtent l="9525" t="0" r="3175" b="0"/>
              <wp:docPr id="10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11125" cy="381000"/>
                        <a:chOff x="0" y="0"/>
                        <a:chExt cx="175" cy="600"/>
                      </a:xfrm>
                    </wpg:grpSpPr>
                    <wps:wsp>
                      <wps:cNvPr id="11" name="Freeform 11"/>
                      <wps:cNvSpPr>
                        <a:spLocks/>
                      </wps:cNvSpPr>
                      <wps:spPr bwMode="auto">
                        <a:xfrm>
                          <a:off x="0" y="0"/>
                          <a:ext cx="175" cy="600"/>
                        </a:xfrm>
                        <a:custGeom>
                          <a:avLst/>
                          <a:gdLst>
                            <a:gd name="T0" fmla="*/ 165 w 175"/>
                            <a:gd name="T1" fmla="*/ 0 h 600"/>
                            <a:gd name="T2" fmla="*/ 146 w 175"/>
                            <a:gd name="T3" fmla="*/ 0 h 600"/>
                            <a:gd name="T4" fmla="*/ 80 w 175"/>
                            <a:gd name="T5" fmla="*/ 10 h 600"/>
                            <a:gd name="T6" fmla="*/ 35 w 175"/>
                            <a:gd name="T7" fmla="*/ 38 h 600"/>
                            <a:gd name="T8" fmla="*/ 8 w 175"/>
                            <a:gd name="T9" fmla="*/ 84 h 600"/>
                            <a:gd name="T10" fmla="*/ 0 w 175"/>
                            <a:gd name="T11" fmla="*/ 148 h 600"/>
                            <a:gd name="T12" fmla="*/ 0 w 175"/>
                            <a:gd name="T13" fmla="*/ 599 h 600"/>
                            <a:gd name="T14" fmla="*/ 83 w 175"/>
                            <a:gd name="T15" fmla="*/ 599 h 600"/>
                            <a:gd name="T16" fmla="*/ 83 w 175"/>
                            <a:gd name="T17" fmla="*/ 236 h 600"/>
                            <a:gd name="T18" fmla="*/ 175 w 175"/>
                            <a:gd name="T19" fmla="*/ 236 h 600"/>
                            <a:gd name="T20" fmla="*/ 175 w 175"/>
                            <a:gd name="T21" fmla="*/ 162 h 600"/>
                            <a:gd name="T22" fmla="*/ 83 w 175"/>
                            <a:gd name="T23" fmla="*/ 162 h 600"/>
                            <a:gd name="T24" fmla="*/ 83 w 175"/>
                            <a:gd name="T25" fmla="*/ 157 h 600"/>
                            <a:gd name="T26" fmla="*/ 83 w 175"/>
                            <a:gd name="T27" fmla="*/ 149 h 600"/>
                            <a:gd name="T28" fmla="*/ 87 w 175"/>
                            <a:gd name="T29" fmla="*/ 111 h 600"/>
                            <a:gd name="T30" fmla="*/ 102 w 175"/>
                            <a:gd name="T31" fmla="*/ 85 h 600"/>
                            <a:gd name="T32" fmla="*/ 131 w 175"/>
                            <a:gd name="T33" fmla="*/ 70 h 600"/>
                            <a:gd name="T34" fmla="*/ 175 w 175"/>
                            <a:gd name="T35" fmla="*/ 64 h 600"/>
                            <a:gd name="T36" fmla="*/ 175 w 175"/>
                            <a:gd name="T37" fmla="*/ 2 h 600"/>
                            <a:gd name="T38" fmla="*/ 165 w 175"/>
                            <a:gd name="T39" fmla="*/ 0 h 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175" h="600">
                              <a:moveTo>
                                <a:pt x="165" y="0"/>
                              </a:moveTo>
                              <a:lnTo>
                                <a:pt x="146" y="0"/>
                              </a:lnTo>
                              <a:lnTo>
                                <a:pt x="80" y="10"/>
                              </a:lnTo>
                              <a:lnTo>
                                <a:pt x="35" y="38"/>
                              </a:lnTo>
                              <a:lnTo>
                                <a:pt x="8" y="84"/>
                              </a:lnTo>
                              <a:lnTo>
                                <a:pt x="0" y="148"/>
                              </a:lnTo>
                              <a:lnTo>
                                <a:pt x="0" y="599"/>
                              </a:lnTo>
                              <a:lnTo>
                                <a:pt x="83" y="599"/>
                              </a:lnTo>
                              <a:lnTo>
                                <a:pt x="83" y="236"/>
                              </a:lnTo>
                              <a:lnTo>
                                <a:pt x="175" y="236"/>
                              </a:lnTo>
                              <a:lnTo>
                                <a:pt x="175" y="162"/>
                              </a:lnTo>
                              <a:lnTo>
                                <a:pt x="83" y="162"/>
                              </a:lnTo>
                              <a:lnTo>
                                <a:pt x="83" y="157"/>
                              </a:lnTo>
                              <a:lnTo>
                                <a:pt x="83" y="149"/>
                              </a:lnTo>
                              <a:lnTo>
                                <a:pt x="87" y="111"/>
                              </a:lnTo>
                              <a:lnTo>
                                <a:pt x="102" y="85"/>
                              </a:lnTo>
                              <a:lnTo>
                                <a:pt x="131" y="70"/>
                              </a:lnTo>
                              <a:lnTo>
                                <a:pt x="175" y="64"/>
                              </a:lnTo>
                              <a:lnTo>
                                <a:pt x="175" y="2"/>
                              </a:lnTo>
                              <a:lnTo>
                                <a:pt x="1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inline>
          </w:drawing>
        </mc:Choice>
        <mc:Fallback>
          <w:pict>
            <v:group w14:anchorId="1A8C5094" id="Group 10" o:spid="_x0000_s1026" style="width:8.75pt;height:30pt;mso-position-horizontal-relative:char;mso-position-vertical-relative:line" coordsize="175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">
              <v:shape id="Freeform 11" o:spid="_x0000_s1027" style="position:absolute;width:175;height:600;visibility:visible;mso-wrap-style:square;v-text-anchor:top" coordsize="175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" path="m165,l146,,80,10,35,38,8,84,,148,,599r83,l83,236r92,l175,162r-92,l83,157r,-8l87,111,102,85,131,70r44,-6l175,2,165,xe" fillcolor="black" stroked="f">
                <v:path arrowok="t" o:connecttype="custom" o:connectlocs="165,0;146,0;80,10;35,38;8,84;0,148;0,599;83,599;83,236;175,236;175,162;83,162;83,157;83,149;87,111;102,85;131,70;175,64;175,2;165,0" o:connectangles="0,0,0,0,0,0,0,0,0,0,0,0,0,0,0,0,0,0,0,0"/>
              </v:shape>
              <w10:anchorlock/>
            </v:group>
          </w:pict>
        </mc:Fallback>
      </mc:AlternateContent>
    </w:r>
    <w:r w:rsidR="003D31A2">
      <w:rPr>
        <w:spacing w:val="48"/>
        <w:position w:val="4"/>
      </w:rPr>
      <w:t xml:space="preserve"> </w:t>
    </w:r>
    <w:r>
      <w:rPr>
        <w:noProof/>
        <w:spacing w:val="48"/>
        <w:position w:val="3"/>
      </w:rPr>
      <mc:AlternateContent>
        <mc:Choice Requires="wpg">
          <w:drawing>
            <wp:inline distT="0" distB="0" distL="0" distR="0" wp14:anchorId="0C752CE1" wp14:editId="12A9F864">
              <wp:extent cx="238760" cy="290830"/>
              <wp:effectExtent l="0" t="9525" r="8890" b="4445"/>
              <wp:docPr id="8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38760" cy="290830"/>
                        <a:chOff x="0" y="0"/>
                        <a:chExt cx="376" cy="458"/>
                      </a:xfrm>
                    </wpg:grpSpPr>
                    <wps:wsp>
                      <wps:cNvPr id="9" name="AutoShape 9"/>
                      <wps:cNvSpPr>
                        <a:spLocks/>
                      </wps:cNvSpPr>
                      <wps:spPr bwMode="auto">
                        <a:xfrm>
                          <a:off x="0" y="0"/>
                          <a:ext cx="376" cy="458"/>
                        </a:xfrm>
                        <a:custGeom>
                          <a:avLst/>
                          <a:gdLst>
                            <a:gd name="T0" fmla="*/ 351 w 376"/>
                            <a:gd name="T1" fmla="*/ 73 h 458"/>
                            <a:gd name="T2" fmla="*/ 193 w 376"/>
                            <a:gd name="T3" fmla="*/ 73 h 458"/>
                            <a:gd name="T4" fmla="*/ 239 w 376"/>
                            <a:gd name="T5" fmla="*/ 78 h 458"/>
                            <a:gd name="T6" fmla="*/ 269 w 376"/>
                            <a:gd name="T7" fmla="*/ 95 h 458"/>
                            <a:gd name="T8" fmla="*/ 287 w 376"/>
                            <a:gd name="T9" fmla="*/ 124 h 458"/>
                            <a:gd name="T10" fmla="*/ 292 w 376"/>
                            <a:gd name="T11" fmla="*/ 165 h 458"/>
                            <a:gd name="T12" fmla="*/ 292 w 376"/>
                            <a:gd name="T13" fmla="*/ 191 h 458"/>
                            <a:gd name="T14" fmla="*/ 177 w 376"/>
                            <a:gd name="T15" fmla="*/ 191 h 458"/>
                            <a:gd name="T16" fmla="*/ 99 w 376"/>
                            <a:gd name="T17" fmla="*/ 201 h 458"/>
                            <a:gd name="T18" fmla="*/ 44 w 376"/>
                            <a:gd name="T19" fmla="*/ 228 h 458"/>
                            <a:gd name="T20" fmla="*/ 11 w 376"/>
                            <a:gd name="T21" fmla="*/ 270 h 458"/>
                            <a:gd name="T22" fmla="*/ 0 w 376"/>
                            <a:gd name="T23" fmla="*/ 324 h 458"/>
                            <a:gd name="T24" fmla="*/ 10 w 376"/>
                            <a:gd name="T25" fmla="*/ 378 h 458"/>
                            <a:gd name="T26" fmla="*/ 38 w 376"/>
                            <a:gd name="T27" fmla="*/ 420 h 458"/>
                            <a:gd name="T28" fmla="*/ 83 w 376"/>
                            <a:gd name="T29" fmla="*/ 447 h 458"/>
                            <a:gd name="T30" fmla="*/ 142 w 376"/>
                            <a:gd name="T31" fmla="*/ 457 h 458"/>
                            <a:gd name="T32" fmla="*/ 206 w 376"/>
                            <a:gd name="T33" fmla="*/ 456 h 458"/>
                            <a:gd name="T34" fmla="*/ 242 w 376"/>
                            <a:gd name="T35" fmla="*/ 445 h 458"/>
                            <a:gd name="T36" fmla="*/ 267 w 376"/>
                            <a:gd name="T37" fmla="*/ 416 h 458"/>
                            <a:gd name="T38" fmla="*/ 282 w 376"/>
                            <a:gd name="T39" fmla="*/ 384 h 458"/>
                            <a:gd name="T40" fmla="*/ 173 w 376"/>
                            <a:gd name="T41" fmla="*/ 384 h 458"/>
                            <a:gd name="T42" fmla="*/ 135 w 376"/>
                            <a:gd name="T43" fmla="*/ 379 h 458"/>
                            <a:gd name="T44" fmla="*/ 107 w 376"/>
                            <a:gd name="T45" fmla="*/ 366 h 458"/>
                            <a:gd name="T46" fmla="*/ 90 w 376"/>
                            <a:gd name="T47" fmla="*/ 346 h 458"/>
                            <a:gd name="T48" fmla="*/ 84 w 376"/>
                            <a:gd name="T49" fmla="*/ 323 h 458"/>
                            <a:gd name="T50" fmla="*/ 89 w 376"/>
                            <a:gd name="T51" fmla="*/ 296 h 458"/>
                            <a:gd name="T52" fmla="*/ 105 w 376"/>
                            <a:gd name="T53" fmla="*/ 276 h 458"/>
                            <a:gd name="T54" fmla="*/ 133 w 376"/>
                            <a:gd name="T55" fmla="*/ 262 h 458"/>
                            <a:gd name="T56" fmla="*/ 173 w 376"/>
                            <a:gd name="T57" fmla="*/ 258 h 458"/>
                            <a:gd name="T58" fmla="*/ 376 w 376"/>
                            <a:gd name="T59" fmla="*/ 258 h 458"/>
                            <a:gd name="T60" fmla="*/ 376 w 376"/>
                            <a:gd name="T61" fmla="*/ 165 h 458"/>
                            <a:gd name="T62" fmla="*/ 365 w 376"/>
                            <a:gd name="T63" fmla="*/ 95 h 458"/>
                            <a:gd name="T64" fmla="*/ 351 w 376"/>
                            <a:gd name="T65" fmla="*/ 73 h 458"/>
                            <a:gd name="T66" fmla="*/ 376 w 376"/>
                            <a:gd name="T67" fmla="*/ 361 h 458"/>
                            <a:gd name="T68" fmla="*/ 292 w 376"/>
                            <a:gd name="T69" fmla="*/ 361 h 458"/>
                            <a:gd name="T70" fmla="*/ 306 w 376"/>
                            <a:gd name="T71" fmla="*/ 447 h 458"/>
                            <a:gd name="T72" fmla="*/ 376 w 376"/>
                            <a:gd name="T73" fmla="*/ 447 h 458"/>
                            <a:gd name="T74" fmla="*/ 376 w 376"/>
                            <a:gd name="T75" fmla="*/ 361 h 458"/>
                            <a:gd name="T76" fmla="*/ 376 w 376"/>
                            <a:gd name="T77" fmla="*/ 258 h 458"/>
                            <a:gd name="T78" fmla="*/ 292 w 376"/>
                            <a:gd name="T79" fmla="*/ 258 h 458"/>
                            <a:gd name="T80" fmla="*/ 285 w 376"/>
                            <a:gd name="T81" fmla="*/ 300 h 458"/>
                            <a:gd name="T82" fmla="*/ 263 w 376"/>
                            <a:gd name="T83" fmla="*/ 341 h 458"/>
                            <a:gd name="T84" fmla="*/ 226 w 376"/>
                            <a:gd name="T85" fmla="*/ 372 h 458"/>
                            <a:gd name="T86" fmla="*/ 173 w 376"/>
                            <a:gd name="T87" fmla="*/ 384 h 458"/>
                            <a:gd name="T88" fmla="*/ 282 w 376"/>
                            <a:gd name="T89" fmla="*/ 384 h 458"/>
                            <a:gd name="T90" fmla="*/ 292 w 376"/>
                            <a:gd name="T91" fmla="*/ 361 h 458"/>
                            <a:gd name="T92" fmla="*/ 376 w 376"/>
                            <a:gd name="T93" fmla="*/ 361 h 458"/>
                            <a:gd name="T94" fmla="*/ 376 w 376"/>
                            <a:gd name="T95" fmla="*/ 258 h 458"/>
                            <a:gd name="T96" fmla="*/ 193 w 376"/>
                            <a:gd name="T97" fmla="*/ 0 h 458"/>
                            <a:gd name="T98" fmla="*/ 115 w 376"/>
                            <a:gd name="T99" fmla="*/ 10 h 458"/>
                            <a:gd name="T100" fmla="*/ 58 w 376"/>
                            <a:gd name="T101" fmla="*/ 39 h 458"/>
                            <a:gd name="T102" fmla="*/ 23 w 376"/>
                            <a:gd name="T103" fmla="*/ 83 h 458"/>
                            <a:gd name="T104" fmla="*/ 12 w 376"/>
                            <a:gd name="T105" fmla="*/ 140 h 458"/>
                            <a:gd name="T106" fmla="*/ 95 w 376"/>
                            <a:gd name="T107" fmla="*/ 140 h 458"/>
                            <a:gd name="T108" fmla="*/ 101 w 376"/>
                            <a:gd name="T109" fmla="*/ 113 h 458"/>
                            <a:gd name="T110" fmla="*/ 119 w 376"/>
                            <a:gd name="T111" fmla="*/ 92 h 458"/>
                            <a:gd name="T112" fmla="*/ 150 w 376"/>
                            <a:gd name="T113" fmla="*/ 78 h 458"/>
                            <a:gd name="T114" fmla="*/ 193 w 376"/>
                            <a:gd name="T115" fmla="*/ 73 h 458"/>
                            <a:gd name="T116" fmla="*/ 351 w 376"/>
                            <a:gd name="T117" fmla="*/ 73 h 458"/>
                            <a:gd name="T118" fmla="*/ 333 w 376"/>
                            <a:gd name="T119" fmla="*/ 44 h 458"/>
                            <a:gd name="T120" fmla="*/ 276 w 376"/>
                            <a:gd name="T121" fmla="*/ 11 h 458"/>
                            <a:gd name="T122" fmla="*/ 193 w 376"/>
                            <a:gd name="T123" fmla="*/ 0 h 4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</a:cxnLst>
                          <a:rect l="0" t="0" r="r" b="b"/>
                          <a:pathLst>
                            <a:path w="376" h="458">
                              <a:moveTo>
                                <a:pt x="351" y="73"/>
                              </a:moveTo>
                              <a:lnTo>
                                <a:pt x="193" y="73"/>
                              </a:lnTo>
                              <a:lnTo>
                                <a:pt x="239" y="78"/>
                              </a:lnTo>
                              <a:lnTo>
                                <a:pt x="269" y="95"/>
                              </a:lnTo>
                              <a:lnTo>
                                <a:pt x="287" y="124"/>
                              </a:lnTo>
                              <a:lnTo>
                                <a:pt x="292" y="165"/>
                              </a:lnTo>
                              <a:lnTo>
                                <a:pt x="292" y="191"/>
                              </a:lnTo>
                              <a:lnTo>
                                <a:pt x="177" y="191"/>
                              </a:lnTo>
                              <a:lnTo>
                                <a:pt x="99" y="201"/>
                              </a:lnTo>
                              <a:lnTo>
                                <a:pt x="44" y="228"/>
                              </a:lnTo>
                              <a:lnTo>
                                <a:pt x="11" y="270"/>
                              </a:lnTo>
                              <a:lnTo>
                                <a:pt x="0" y="324"/>
                              </a:lnTo>
                              <a:lnTo>
                                <a:pt x="10" y="378"/>
                              </a:lnTo>
                              <a:lnTo>
                                <a:pt x="38" y="420"/>
                              </a:lnTo>
                              <a:lnTo>
                                <a:pt x="83" y="447"/>
                              </a:lnTo>
                              <a:lnTo>
                                <a:pt x="142" y="457"/>
                              </a:lnTo>
                              <a:lnTo>
                                <a:pt x="206" y="456"/>
                              </a:lnTo>
                              <a:lnTo>
                                <a:pt x="242" y="445"/>
                              </a:lnTo>
                              <a:lnTo>
                                <a:pt x="267" y="416"/>
                              </a:lnTo>
                              <a:lnTo>
                                <a:pt x="282" y="384"/>
                              </a:lnTo>
                              <a:lnTo>
                                <a:pt x="173" y="384"/>
                              </a:lnTo>
                              <a:lnTo>
                                <a:pt x="135" y="379"/>
                              </a:lnTo>
                              <a:lnTo>
                                <a:pt x="107" y="366"/>
                              </a:lnTo>
                              <a:lnTo>
                                <a:pt x="90" y="346"/>
                              </a:lnTo>
                              <a:lnTo>
                                <a:pt x="84" y="323"/>
                              </a:lnTo>
                              <a:lnTo>
                                <a:pt x="89" y="296"/>
                              </a:lnTo>
                              <a:lnTo>
                                <a:pt x="105" y="276"/>
                              </a:lnTo>
                              <a:lnTo>
                                <a:pt x="133" y="262"/>
                              </a:lnTo>
                              <a:lnTo>
                                <a:pt x="173" y="258"/>
                              </a:lnTo>
                              <a:lnTo>
                                <a:pt x="376" y="258"/>
                              </a:lnTo>
                              <a:lnTo>
                                <a:pt x="376" y="165"/>
                              </a:lnTo>
                              <a:lnTo>
                                <a:pt x="365" y="95"/>
                              </a:lnTo>
                              <a:lnTo>
                                <a:pt x="351" y="73"/>
                              </a:lnTo>
                              <a:close/>
                              <a:moveTo>
                                <a:pt x="376" y="361"/>
                              </a:moveTo>
                              <a:lnTo>
                                <a:pt x="292" y="361"/>
                              </a:lnTo>
                              <a:lnTo>
                                <a:pt x="306" y="447"/>
                              </a:lnTo>
                              <a:lnTo>
                                <a:pt x="376" y="447"/>
                              </a:lnTo>
                              <a:lnTo>
                                <a:pt x="376" y="361"/>
                              </a:lnTo>
                              <a:close/>
                              <a:moveTo>
                                <a:pt x="376" y="258"/>
                              </a:moveTo>
                              <a:lnTo>
                                <a:pt x="292" y="258"/>
                              </a:lnTo>
                              <a:lnTo>
                                <a:pt x="285" y="300"/>
                              </a:lnTo>
                              <a:lnTo>
                                <a:pt x="263" y="341"/>
                              </a:lnTo>
                              <a:lnTo>
                                <a:pt x="226" y="372"/>
                              </a:lnTo>
                              <a:lnTo>
                                <a:pt x="173" y="384"/>
                              </a:lnTo>
                              <a:lnTo>
                                <a:pt x="282" y="384"/>
                              </a:lnTo>
                              <a:lnTo>
                                <a:pt x="292" y="361"/>
                              </a:lnTo>
                              <a:lnTo>
                                <a:pt x="376" y="361"/>
                              </a:lnTo>
                              <a:lnTo>
                                <a:pt x="376" y="258"/>
                              </a:lnTo>
                              <a:close/>
                              <a:moveTo>
                                <a:pt x="193" y="0"/>
                              </a:moveTo>
                              <a:lnTo>
                                <a:pt x="115" y="10"/>
                              </a:lnTo>
                              <a:lnTo>
                                <a:pt x="58" y="39"/>
                              </a:lnTo>
                              <a:lnTo>
                                <a:pt x="23" y="83"/>
                              </a:lnTo>
                              <a:lnTo>
                                <a:pt x="12" y="140"/>
                              </a:lnTo>
                              <a:lnTo>
                                <a:pt x="95" y="140"/>
                              </a:lnTo>
                              <a:lnTo>
                                <a:pt x="101" y="113"/>
                              </a:lnTo>
                              <a:lnTo>
                                <a:pt x="119" y="92"/>
                              </a:lnTo>
                              <a:lnTo>
                                <a:pt x="150" y="78"/>
                              </a:lnTo>
                              <a:lnTo>
                                <a:pt x="193" y="73"/>
                              </a:lnTo>
                              <a:lnTo>
                                <a:pt x="351" y="73"/>
                              </a:lnTo>
                              <a:lnTo>
                                <a:pt x="333" y="44"/>
                              </a:lnTo>
                              <a:lnTo>
                                <a:pt x="276" y="11"/>
                              </a:lnTo>
                              <a:lnTo>
                                <a:pt x="1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inline>
          </w:drawing>
        </mc:Choice>
        <mc:Fallback>
          <w:pict>
            <v:group w14:anchorId="709DB014" id="Group 8" o:spid="_x0000_s1026" style="width:18.8pt;height:22.9pt;mso-position-horizontal-relative:char;mso-position-vertical-relative:line" coordsize="376,4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">
              <v:shape id="AutoShape 9" o:spid="_x0000_s1027" style="position:absolute;width:376;height:458;visibility:visible;mso-wrap-style:square;v-text-anchor:top" coordsize="376,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" path="m351,73r-158,l239,78r30,17l287,124r5,41l292,191r-115,l99,201,44,228,11,270,,324r10,54l38,420r45,27l142,457r64,-1l242,445r25,-29l282,384r-109,l135,379,107,366,90,346,84,323r5,-27l105,276r28,-14l173,258r203,l376,165,365,95,351,73xm376,361r-84,l306,447r70,l376,361xm376,258r-84,l285,300r-22,41l226,372r-53,12l282,384r10,-23l376,361r,-103xm193,l115,10,58,39,23,83,12,140r83,l101,113,119,92,150,78r43,-5l351,73,333,44,276,11,193,xe" fillcolor="black" stroked="f">
                <v:path arrowok="t" o:connecttype="custom" o:connectlocs="351,73;193,73;239,78;269,95;287,124;292,165;292,191;177,191;99,201;44,228;11,270;0,324;10,378;38,420;83,447;142,457;206,456;242,445;267,416;282,384;173,384;135,379;107,366;90,346;84,323;89,296;105,276;133,262;173,258;376,258;376,165;365,95;351,73;376,361;292,361;306,447;376,447;376,361;376,258;292,258;285,300;263,341;226,372;173,384;282,384;292,361;376,361;376,258;193,0;115,10;58,39;23,83;12,140;95,140;101,113;119,92;150,78;193,73;351,73;333,44;276,11;193,0" o:connectangles="0,0,0,0,0,0,0,0,0,0,0,0,0,0,0,0,0,0,0,0,0,0,0,0,0,0,0,0,0,0,0,0,0,0,0,0,0,0,0,0,0,0,0,0,0,0,0,0,0,0,0,0,0,0,0,0,0,0,0,0,0,0"/>
              </v:shape>
              <w10:anchorlock/>
            </v:group>
          </w:pict>
        </mc:Fallback>
      </mc:AlternateContent>
    </w:r>
    <w:r w:rsidR="003D31A2">
      <w:rPr>
        <w:spacing w:val="79"/>
        <w:position w:val="3"/>
      </w:rPr>
      <w:t xml:space="preserve"> </w:t>
    </w:r>
    <w:r>
      <w:rPr>
        <w:noProof/>
        <w:spacing w:val="79"/>
        <w:position w:val="3"/>
      </w:rPr>
      <mc:AlternateContent>
        <mc:Choice Requires="wpg">
          <w:drawing>
            <wp:inline distT="0" distB="0" distL="0" distR="0" wp14:anchorId="7A91EEB2" wp14:editId="6E44D08E">
              <wp:extent cx="254635" cy="381000"/>
              <wp:effectExtent l="0" t="0" r="2540" b="0"/>
              <wp:docPr id="6" name="Group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54635" cy="381000"/>
                        <a:chOff x="0" y="0"/>
                        <a:chExt cx="401" cy="600"/>
                      </a:xfrm>
                    </wpg:grpSpPr>
                    <wps:wsp>
                      <wps:cNvPr id="7" name="AutoShape 7"/>
                      <wps:cNvSpPr>
                        <a:spLocks/>
                      </wps:cNvSpPr>
                      <wps:spPr bwMode="auto">
                        <a:xfrm>
                          <a:off x="0" y="0"/>
                          <a:ext cx="401" cy="600"/>
                        </a:xfrm>
                        <a:custGeom>
                          <a:avLst/>
                          <a:gdLst>
                            <a:gd name="T0" fmla="*/ 137 w 401"/>
                            <a:gd name="T1" fmla="*/ 503 h 600"/>
                            <a:gd name="T2" fmla="*/ 83 w 401"/>
                            <a:gd name="T3" fmla="*/ 503 h 600"/>
                            <a:gd name="T4" fmla="*/ 91 w 401"/>
                            <a:gd name="T5" fmla="*/ 518 h 600"/>
                            <a:gd name="T6" fmla="*/ 117 w 401"/>
                            <a:gd name="T7" fmla="*/ 551 h 600"/>
                            <a:gd name="T8" fmla="*/ 163 w 401"/>
                            <a:gd name="T9" fmla="*/ 584 h 600"/>
                            <a:gd name="T10" fmla="*/ 233 w 401"/>
                            <a:gd name="T11" fmla="*/ 599 h 600"/>
                            <a:gd name="T12" fmla="*/ 299 w 401"/>
                            <a:gd name="T13" fmla="*/ 586 h 600"/>
                            <a:gd name="T14" fmla="*/ 352 w 401"/>
                            <a:gd name="T15" fmla="*/ 546 h 600"/>
                            <a:gd name="T16" fmla="*/ 362 w 401"/>
                            <a:gd name="T17" fmla="*/ 527 h 600"/>
                            <a:gd name="T18" fmla="*/ 201 w 401"/>
                            <a:gd name="T19" fmla="*/ 527 h 600"/>
                            <a:gd name="T20" fmla="*/ 156 w 401"/>
                            <a:gd name="T21" fmla="*/ 517 h 600"/>
                            <a:gd name="T22" fmla="*/ 137 w 401"/>
                            <a:gd name="T23" fmla="*/ 503 h 600"/>
                            <a:gd name="T24" fmla="*/ 83 w 401"/>
                            <a:gd name="T25" fmla="*/ 0 h 600"/>
                            <a:gd name="T26" fmla="*/ 0 w 401"/>
                            <a:gd name="T27" fmla="*/ 0 h 600"/>
                            <a:gd name="T28" fmla="*/ 0 w 401"/>
                            <a:gd name="T29" fmla="*/ 589 h 600"/>
                            <a:gd name="T30" fmla="*/ 70 w 401"/>
                            <a:gd name="T31" fmla="*/ 589 h 600"/>
                            <a:gd name="T32" fmla="*/ 83 w 401"/>
                            <a:gd name="T33" fmla="*/ 503 h 600"/>
                            <a:gd name="T34" fmla="*/ 137 w 401"/>
                            <a:gd name="T35" fmla="*/ 503 h 600"/>
                            <a:gd name="T36" fmla="*/ 118 w 401"/>
                            <a:gd name="T37" fmla="*/ 487 h 600"/>
                            <a:gd name="T38" fmla="*/ 93 w 401"/>
                            <a:gd name="T39" fmla="*/ 434 h 600"/>
                            <a:gd name="T40" fmla="*/ 83 w 401"/>
                            <a:gd name="T41" fmla="*/ 352 h 600"/>
                            <a:gd name="T42" fmla="*/ 91 w 401"/>
                            <a:gd name="T43" fmla="*/ 292 h 600"/>
                            <a:gd name="T44" fmla="*/ 114 w 401"/>
                            <a:gd name="T45" fmla="*/ 249 h 600"/>
                            <a:gd name="T46" fmla="*/ 151 w 401"/>
                            <a:gd name="T47" fmla="*/ 223 h 600"/>
                            <a:gd name="T48" fmla="*/ 200 w 401"/>
                            <a:gd name="T49" fmla="*/ 215 h 600"/>
                            <a:gd name="T50" fmla="*/ 364 w 401"/>
                            <a:gd name="T51" fmla="*/ 215 h 600"/>
                            <a:gd name="T52" fmla="*/ 348 w 401"/>
                            <a:gd name="T53" fmla="*/ 195 h 600"/>
                            <a:gd name="T54" fmla="*/ 83 w 401"/>
                            <a:gd name="T55" fmla="*/ 195 h 600"/>
                            <a:gd name="T56" fmla="*/ 83 w 401"/>
                            <a:gd name="T57" fmla="*/ 0 h 600"/>
                            <a:gd name="T58" fmla="*/ 364 w 401"/>
                            <a:gd name="T59" fmla="*/ 215 h 600"/>
                            <a:gd name="T60" fmla="*/ 200 w 401"/>
                            <a:gd name="T61" fmla="*/ 215 h 600"/>
                            <a:gd name="T62" fmla="*/ 253 w 401"/>
                            <a:gd name="T63" fmla="*/ 222 h 600"/>
                            <a:gd name="T64" fmla="*/ 289 w 401"/>
                            <a:gd name="T65" fmla="*/ 248 h 600"/>
                            <a:gd name="T66" fmla="*/ 310 w 401"/>
                            <a:gd name="T67" fmla="*/ 297 h 600"/>
                            <a:gd name="T68" fmla="*/ 317 w 401"/>
                            <a:gd name="T69" fmla="*/ 371 h 600"/>
                            <a:gd name="T70" fmla="*/ 309 w 401"/>
                            <a:gd name="T71" fmla="*/ 443 h 600"/>
                            <a:gd name="T72" fmla="*/ 286 w 401"/>
                            <a:gd name="T73" fmla="*/ 491 h 600"/>
                            <a:gd name="T74" fmla="*/ 249 w 401"/>
                            <a:gd name="T75" fmla="*/ 518 h 600"/>
                            <a:gd name="T76" fmla="*/ 201 w 401"/>
                            <a:gd name="T77" fmla="*/ 527 h 600"/>
                            <a:gd name="T78" fmla="*/ 362 w 401"/>
                            <a:gd name="T79" fmla="*/ 527 h 600"/>
                            <a:gd name="T80" fmla="*/ 388 w 401"/>
                            <a:gd name="T81" fmla="*/ 475 h 600"/>
                            <a:gd name="T82" fmla="*/ 400 w 401"/>
                            <a:gd name="T83" fmla="*/ 371 h 600"/>
                            <a:gd name="T84" fmla="*/ 392 w 401"/>
                            <a:gd name="T85" fmla="*/ 285 h 600"/>
                            <a:gd name="T86" fmla="*/ 369 w 401"/>
                            <a:gd name="T87" fmla="*/ 220 h 600"/>
                            <a:gd name="T88" fmla="*/ 364 w 401"/>
                            <a:gd name="T89" fmla="*/ 215 h 600"/>
                            <a:gd name="T90" fmla="*/ 218 w 401"/>
                            <a:gd name="T91" fmla="*/ 142 h 600"/>
                            <a:gd name="T92" fmla="*/ 161 w 401"/>
                            <a:gd name="T93" fmla="*/ 143 h 600"/>
                            <a:gd name="T94" fmla="*/ 128 w 401"/>
                            <a:gd name="T95" fmla="*/ 149 h 600"/>
                            <a:gd name="T96" fmla="*/ 106 w 401"/>
                            <a:gd name="T97" fmla="*/ 164 h 600"/>
                            <a:gd name="T98" fmla="*/ 83 w 401"/>
                            <a:gd name="T99" fmla="*/ 195 h 600"/>
                            <a:gd name="T100" fmla="*/ 348 w 401"/>
                            <a:gd name="T101" fmla="*/ 195 h 600"/>
                            <a:gd name="T102" fmla="*/ 332 w 401"/>
                            <a:gd name="T103" fmla="*/ 176 h 600"/>
                            <a:gd name="T104" fmla="*/ 281 w 401"/>
                            <a:gd name="T105" fmla="*/ 150 h 600"/>
                            <a:gd name="T106" fmla="*/ 218 w 401"/>
                            <a:gd name="T107" fmla="*/ 142 h 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</a:cxnLst>
                          <a:rect l="0" t="0" r="r" b="b"/>
                          <a:pathLst>
                            <a:path w="401" h="600">
                              <a:moveTo>
                                <a:pt x="137" y="503"/>
                              </a:moveTo>
                              <a:lnTo>
                                <a:pt x="83" y="503"/>
                              </a:lnTo>
                              <a:lnTo>
                                <a:pt x="91" y="518"/>
                              </a:lnTo>
                              <a:lnTo>
                                <a:pt x="117" y="551"/>
                              </a:lnTo>
                              <a:lnTo>
                                <a:pt x="163" y="584"/>
                              </a:lnTo>
                              <a:lnTo>
                                <a:pt x="233" y="599"/>
                              </a:lnTo>
                              <a:lnTo>
                                <a:pt x="299" y="586"/>
                              </a:lnTo>
                              <a:lnTo>
                                <a:pt x="352" y="546"/>
                              </a:lnTo>
                              <a:lnTo>
                                <a:pt x="362" y="527"/>
                              </a:lnTo>
                              <a:lnTo>
                                <a:pt x="201" y="527"/>
                              </a:lnTo>
                              <a:lnTo>
                                <a:pt x="156" y="517"/>
                              </a:lnTo>
                              <a:lnTo>
                                <a:pt x="137" y="503"/>
                              </a:lnTo>
                              <a:close/>
                              <a:moveTo>
                                <a:pt x="83" y="0"/>
                              </a:moveTo>
                              <a:lnTo>
                                <a:pt x="0" y="0"/>
                              </a:lnTo>
                              <a:lnTo>
                                <a:pt x="0" y="589"/>
                              </a:lnTo>
                              <a:lnTo>
                                <a:pt x="70" y="589"/>
                              </a:lnTo>
                              <a:lnTo>
                                <a:pt x="83" y="503"/>
                              </a:lnTo>
                              <a:lnTo>
                                <a:pt x="137" y="503"/>
                              </a:lnTo>
                              <a:lnTo>
                                <a:pt x="118" y="487"/>
                              </a:lnTo>
                              <a:lnTo>
                                <a:pt x="93" y="434"/>
                              </a:lnTo>
                              <a:lnTo>
                                <a:pt x="83" y="352"/>
                              </a:lnTo>
                              <a:lnTo>
                                <a:pt x="91" y="292"/>
                              </a:lnTo>
                              <a:lnTo>
                                <a:pt x="114" y="249"/>
                              </a:lnTo>
                              <a:lnTo>
                                <a:pt x="151" y="223"/>
                              </a:lnTo>
                              <a:lnTo>
                                <a:pt x="200" y="215"/>
                              </a:lnTo>
                              <a:lnTo>
                                <a:pt x="364" y="215"/>
                              </a:lnTo>
                              <a:lnTo>
                                <a:pt x="348" y="195"/>
                              </a:lnTo>
                              <a:lnTo>
                                <a:pt x="83" y="195"/>
                              </a:lnTo>
                              <a:lnTo>
                                <a:pt x="83" y="0"/>
                              </a:lnTo>
                              <a:close/>
                              <a:moveTo>
                                <a:pt x="364" y="215"/>
                              </a:moveTo>
                              <a:lnTo>
                                <a:pt x="200" y="215"/>
                              </a:lnTo>
                              <a:lnTo>
                                <a:pt x="253" y="222"/>
                              </a:lnTo>
                              <a:lnTo>
                                <a:pt x="289" y="248"/>
                              </a:lnTo>
                              <a:lnTo>
                                <a:pt x="310" y="297"/>
                              </a:lnTo>
                              <a:lnTo>
                                <a:pt x="317" y="371"/>
                              </a:lnTo>
                              <a:lnTo>
                                <a:pt x="309" y="443"/>
                              </a:lnTo>
                              <a:lnTo>
                                <a:pt x="286" y="491"/>
                              </a:lnTo>
                              <a:lnTo>
                                <a:pt x="249" y="518"/>
                              </a:lnTo>
                              <a:lnTo>
                                <a:pt x="201" y="527"/>
                              </a:lnTo>
                              <a:lnTo>
                                <a:pt x="362" y="527"/>
                              </a:lnTo>
                              <a:lnTo>
                                <a:pt x="388" y="475"/>
                              </a:lnTo>
                              <a:lnTo>
                                <a:pt x="400" y="371"/>
                              </a:lnTo>
                              <a:lnTo>
                                <a:pt x="392" y="285"/>
                              </a:lnTo>
                              <a:lnTo>
                                <a:pt x="369" y="220"/>
                              </a:lnTo>
                              <a:lnTo>
                                <a:pt x="364" y="215"/>
                              </a:lnTo>
                              <a:close/>
                              <a:moveTo>
                                <a:pt x="218" y="142"/>
                              </a:moveTo>
                              <a:lnTo>
                                <a:pt x="161" y="143"/>
                              </a:lnTo>
                              <a:lnTo>
                                <a:pt x="128" y="149"/>
                              </a:lnTo>
                              <a:lnTo>
                                <a:pt x="106" y="164"/>
                              </a:lnTo>
                              <a:lnTo>
                                <a:pt x="83" y="195"/>
                              </a:lnTo>
                              <a:lnTo>
                                <a:pt x="348" y="195"/>
                              </a:lnTo>
                              <a:lnTo>
                                <a:pt x="332" y="176"/>
                              </a:lnTo>
                              <a:lnTo>
                                <a:pt x="281" y="150"/>
                              </a:lnTo>
                              <a:lnTo>
                                <a:pt x="218" y="1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inline>
          </w:drawing>
        </mc:Choice>
        <mc:Fallback>
          <w:pict>
            <v:group w14:anchorId="7EB80025" id="Group 6" o:spid="_x0000_s1026" style="width:20.05pt;height:30pt;mso-position-horizontal-relative:char;mso-position-vertical-relative:line" coordsize="401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">
              <v:shape id="AutoShape 7" o:spid="_x0000_s1027" style="position:absolute;width:401;height:600;visibility:visible;mso-wrap-style:square;v-text-anchor:top" coordsize="401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" path="m137,503r-54,l91,518r26,33l163,584r70,15l299,586r53,-40l362,527r-161,l156,517,137,503xm83,l,,,589r70,l83,503r54,l118,487,93,434,83,352r8,-60l114,249r37,-26l200,215r164,l348,195r-265,l83,xm364,215r-164,l253,222r36,26l310,297r7,74l309,443r-23,48l249,518r-48,9l362,527r26,-52l400,371r-8,-86l369,220r-5,-5xm218,142r-57,1l128,149r-22,15l83,195r265,l332,176,281,150r-63,-8xe" fillcolor="black" stroked="f">
                <v:path arrowok="t" o:connecttype="custom" o:connectlocs="137,503;83,503;91,518;117,551;163,584;233,599;299,586;352,546;362,527;201,527;156,517;137,503;83,0;0,0;0,589;70,589;83,503;137,503;118,487;93,434;83,352;91,292;114,249;151,223;200,215;364,215;348,195;83,195;83,0;364,215;200,215;253,222;289,248;310,297;317,371;309,443;286,491;249,518;201,527;362,527;388,475;400,371;392,285;369,220;364,215;218,142;161,143;128,149;106,164;83,195;348,195;332,176;281,150;218,142" o:connectangles="0,0,0,0,0,0,0,0,0,0,0,0,0,0,0,0,0,0,0,0,0,0,0,0,0,0,0,0,0,0,0,0,0,0,0,0,0,0,0,0,0,0,0,0,0,0,0,0,0,0,0,0,0,0"/>
              </v:shape>
              <w10:anchorlock/>
            </v:group>
          </w:pict>
        </mc:Fallback>
      </mc:AlternateContent>
    </w:r>
    <w:r w:rsidR="003D31A2">
      <w:rPr>
        <w:spacing w:val="72"/>
        <w:position w:val="3"/>
      </w:rPr>
      <w:t xml:space="preserve"> </w:t>
    </w:r>
    <w:r>
      <w:rPr>
        <w:noProof/>
        <w:spacing w:val="72"/>
        <w:position w:val="3"/>
      </w:rPr>
      <mc:AlternateContent>
        <mc:Choice Requires="wpg">
          <w:drawing>
            <wp:inline distT="0" distB="0" distL="0" distR="0" wp14:anchorId="6555A865" wp14:editId="71B19D74">
              <wp:extent cx="254635" cy="381000"/>
              <wp:effectExtent l="0" t="0" r="2540" b="0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54635" cy="381000"/>
                        <a:chOff x="0" y="0"/>
                        <a:chExt cx="401" cy="600"/>
                      </a:xfrm>
                    </wpg:grpSpPr>
                    <wps:wsp>
                      <wps:cNvPr id="5" name="AutoShape 5"/>
                      <wps:cNvSpPr>
                        <a:spLocks/>
                      </wps:cNvSpPr>
                      <wps:spPr bwMode="auto">
                        <a:xfrm>
                          <a:off x="0" y="0"/>
                          <a:ext cx="401" cy="600"/>
                        </a:xfrm>
                        <a:custGeom>
                          <a:avLst/>
                          <a:gdLst>
                            <a:gd name="T0" fmla="*/ 137 w 401"/>
                            <a:gd name="T1" fmla="*/ 503 h 600"/>
                            <a:gd name="T2" fmla="*/ 83 w 401"/>
                            <a:gd name="T3" fmla="*/ 503 h 600"/>
                            <a:gd name="T4" fmla="*/ 91 w 401"/>
                            <a:gd name="T5" fmla="*/ 518 h 600"/>
                            <a:gd name="T6" fmla="*/ 117 w 401"/>
                            <a:gd name="T7" fmla="*/ 551 h 600"/>
                            <a:gd name="T8" fmla="*/ 163 w 401"/>
                            <a:gd name="T9" fmla="*/ 584 h 600"/>
                            <a:gd name="T10" fmla="*/ 233 w 401"/>
                            <a:gd name="T11" fmla="*/ 599 h 600"/>
                            <a:gd name="T12" fmla="*/ 299 w 401"/>
                            <a:gd name="T13" fmla="*/ 586 h 600"/>
                            <a:gd name="T14" fmla="*/ 352 w 401"/>
                            <a:gd name="T15" fmla="*/ 546 h 600"/>
                            <a:gd name="T16" fmla="*/ 362 w 401"/>
                            <a:gd name="T17" fmla="*/ 527 h 600"/>
                            <a:gd name="T18" fmla="*/ 201 w 401"/>
                            <a:gd name="T19" fmla="*/ 527 h 600"/>
                            <a:gd name="T20" fmla="*/ 156 w 401"/>
                            <a:gd name="T21" fmla="*/ 517 h 600"/>
                            <a:gd name="T22" fmla="*/ 137 w 401"/>
                            <a:gd name="T23" fmla="*/ 503 h 600"/>
                            <a:gd name="T24" fmla="*/ 83 w 401"/>
                            <a:gd name="T25" fmla="*/ 0 h 600"/>
                            <a:gd name="T26" fmla="*/ 0 w 401"/>
                            <a:gd name="T27" fmla="*/ 0 h 600"/>
                            <a:gd name="T28" fmla="*/ 0 w 401"/>
                            <a:gd name="T29" fmla="*/ 589 h 600"/>
                            <a:gd name="T30" fmla="*/ 70 w 401"/>
                            <a:gd name="T31" fmla="*/ 589 h 600"/>
                            <a:gd name="T32" fmla="*/ 83 w 401"/>
                            <a:gd name="T33" fmla="*/ 503 h 600"/>
                            <a:gd name="T34" fmla="*/ 137 w 401"/>
                            <a:gd name="T35" fmla="*/ 503 h 600"/>
                            <a:gd name="T36" fmla="*/ 118 w 401"/>
                            <a:gd name="T37" fmla="*/ 487 h 600"/>
                            <a:gd name="T38" fmla="*/ 93 w 401"/>
                            <a:gd name="T39" fmla="*/ 434 h 600"/>
                            <a:gd name="T40" fmla="*/ 83 w 401"/>
                            <a:gd name="T41" fmla="*/ 352 h 600"/>
                            <a:gd name="T42" fmla="*/ 91 w 401"/>
                            <a:gd name="T43" fmla="*/ 292 h 600"/>
                            <a:gd name="T44" fmla="*/ 114 w 401"/>
                            <a:gd name="T45" fmla="*/ 249 h 600"/>
                            <a:gd name="T46" fmla="*/ 151 w 401"/>
                            <a:gd name="T47" fmla="*/ 223 h 600"/>
                            <a:gd name="T48" fmla="*/ 200 w 401"/>
                            <a:gd name="T49" fmla="*/ 215 h 600"/>
                            <a:gd name="T50" fmla="*/ 364 w 401"/>
                            <a:gd name="T51" fmla="*/ 215 h 600"/>
                            <a:gd name="T52" fmla="*/ 348 w 401"/>
                            <a:gd name="T53" fmla="*/ 195 h 600"/>
                            <a:gd name="T54" fmla="*/ 83 w 401"/>
                            <a:gd name="T55" fmla="*/ 195 h 600"/>
                            <a:gd name="T56" fmla="*/ 83 w 401"/>
                            <a:gd name="T57" fmla="*/ 0 h 600"/>
                            <a:gd name="T58" fmla="*/ 364 w 401"/>
                            <a:gd name="T59" fmla="*/ 215 h 600"/>
                            <a:gd name="T60" fmla="*/ 200 w 401"/>
                            <a:gd name="T61" fmla="*/ 215 h 600"/>
                            <a:gd name="T62" fmla="*/ 253 w 401"/>
                            <a:gd name="T63" fmla="*/ 222 h 600"/>
                            <a:gd name="T64" fmla="*/ 289 w 401"/>
                            <a:gd name="T65" fmla="*/ 248 h 600"/>
                            <a:gd name="T66" fmla="*/ 310 w 401"/>
                            <a:gd name="T67" fmla="*/ 297 h 600"/>
                            <a:gd name="T68" fmla="*/ 317 w 401"/>
                            <a:gd name="T69" fmla="*/ 371 h 600"/>
                            <a:gd name="T70" fmla="*/ 309 w 401"/>
                            <a:gd name="T71" fmla="*/ 443 h 600"/>
                            <a:gd name="T72" fmla="*/ 286 w 401"/>
                            <a:gd name="T73" fmla="*/ 491 h 600"/>
                            <a:gd name="T74" fmla="*/ 249 w 401"/>
                            <a:gd name="T75" fmla="*/ 518 h 600"/>
                            <a:gd name="T76" fmla="*/ 201 w 401"/>
                            <a:gd name="T77" fmla="*/ 527 h 600"/>
                            <a:gd name="T78" fmla="*/ 362 w 401"/>
                            <a:gd name="T79" fmla="*/ 527 h 600"/>
                            <a:gd name="T80" fmla="*/ 388 w 401"/>
                            <a:gd name="T81" fmla="*/ 475 h 600"/>
                            <a:gd name="T82" fmla="*/ 400 w 401"/>
                            <a:gd name="T83" fmla="*/ 371 h 600"/>
                            <a:gd name="T84" fmla="*/ 392 w 401"/>
                            <a:gd name="T85" fmla="*/ 285 h 600"/>
                            <a:gd name="T86" fmla="*/ 369 w 401"/>
                            <a:gd name="T87" fmla="*/ 220 h 600"/>
                            <a:gd name="T88" fmla="*/ 364 w 401"/>
                            <a:gd name="T89" fmla="*/ 215 h 600"/>
                            <a:gd name="T90" fmla="*/ 218 w 401"/>
                            <a:gd name="T91" fmla="*/ 142 h 600"/>
                            <a:gd name="T92" fmla="*/ 161 w 401"/>
                            <a:gd name="T93" fmla="*/ 143 h 600"/>
                            <a:gd name="T94" fmla="*/ 128 w 401"/>
                            <a:gd name="T95" fmla="*/ 149 h 600"/>
                            <a:gd name="T96" fmla="*/ 106 w 401"/>
                            <a:gd name="T97" fmla="*/ 164 h 600"/>
                            <a:gd name="T98" fmla="*/ 83 w 401"/>
                            <a:gd name="T99" fmla="*/ 195 h 600"/>
                            <a:gd name="T100" fmla="*/ 348 w 401"/>
                            <a:gd name="T101" fmla="*/ 195 h 600"/>
                            <a:gd name="T102" fmla="*/ 332 w 401"/>
                            <a:gd name="T103" fmla="*/ 176 h 600"/>
                            <a:gd name="T104" fmla="*/ 281 w 401"/>
                            <a:gd name="T105" fmla="*/ 150 h 600"/>
                            <a:gd name="T106" fmla="*/ 218 w 401"/>
                            <a:gd name="T107" fmla="*/ 142 h 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</a:cxnLst>
                          <a:rect l="0" t="0" r="r" b="b"/>
                          <a:pathLst>
                            <a:path w="401" h="600">
                              <a:moveTo>
                                <a:pt x="137" y="503"/>
                              </a:moveTo>
                              <a:lnTo>
                                <a:pt x="83" y="503"/>
                              </a:lnTo>
                              <a:lnTo>
                                <a:pt x="91" y="518"/>
                              </a:lnTo>
                              <a:lnTo>
                                <a:pt x="117" y="551"/>
                              </a:lnTo>
                              <a:lnTo>
                                <a:pt x="163" y="584"/>
                              </a:lnTo>
                              <a:lnTo>
                                <a:pt x="233" y="599"/>
                              </a:lnTo>
                              <a:lnTo>
                                <a:pt x="299" y="586"/>
                              </a:lnTo>
                              <a:lnTo>
                                <a:pt x="352" y="546"/>
                              </a:lnTo>
                              <a:lnTo>
                                <a:pt x="362" y="527"/>
                              </a:lnTo>
                              <a:lnTo>
                                <a:pt x="201" y="527"/>
                              </a:lnTo>
                              <a:lnTo>
                                <a:pt x="156" y="517"/>
                              </a:lnTo>
                              <a:lnTo>
                                <a:pt x="137" y="503"/>
                              </a:lnTo>
                              <a:close/>
                              <a:moveTo>
                                <a:pt x="83" y="0"/>
                              </a:moveTo>
                              <a:lnTo>
                                <a:pt x="0" y="0"/>
                              </a:lnTo>
                              <a:lnTo>
                                <a:pt x="0" y="589"/>
                              </a:lnTo>
                              <a:lnTo>
                                <a:pt x="70" y="589"/>
                              </a:lnTo>
                              <a:lnTo>
                                <a:pt x="83" y="503"/>
                              </a:lnTo>
                              <a:lnTo>
                                <a:pt x="137" y="503"/>
                              </a:lnTo>
                              <a:lnTo>
                                <a:pt x="118" y="487"/>
                              </a:lnTo>
                              <a:lnTo>
                                <a:pt x="93" y="434"/>
                              </a:lnTo>
                              <a:lnTo>
                                <a:pt x="83" y="352"/>
                              </a:lnTo>
                              <a:lnTo>
                                <a:pt x="91" y="292"/>
                              </a:lnTo>
                              <a:lnTo>
                                <a:pt x="114" y="249"/>
                              </a:lnTo>
                              <a:lnTo>
                                <a:pt x="151" y="223"/>
                              </a:lnTo>
                              <a:lnTo>
                                <a:pt x="200" y="215"/>
                              </a:lnTo>
                              <a:lnTo>
                                <a:pt x="364" y="215"/>
                              </a:lnTo>
                              <a:lnTo>
                                <a:pt x="348" y="195"/>
                              </a:lnTo>
                              <a:lnTo>
                                <a:pt x="83" y="195"/>
                              </a:lnTo>
                              <a:lnTo>
                                <a:pt x="83" y="0"/>
                              </a:lnTo>
                              <a:close/>
                              <a:moveTo>
                                <a:pt x="364" y="215"/>
                              </a:moveTo>
                              <a:lnTo>
                                <a:pt x="200" y="215"/>
                              </a:lnTo>
                              <a:lnTo>
                                <a:pt x="253" y="222"/>
                              </a:lnTo>
                              <a:lnTo>
                                <a:pt x="289" y="248"/>
                              </a:lnTo>
                              <a:lnTo>
                                <a:pt x="310" y="297"/>
                              </a:lnTo>
                              <a:lnTo>
                                <a:pt x="317" y="371"/>
                              </a:lnTo>
                              <a:lnTo>
                                <a:pt x="309" y="443"/>
                              </a:lnTo>
                              <a:lnTo>
                                <a:pt x="286" y="491"/>
                              </a:lnTo>
                              <a:lnTo>
                                <a:pt x="249" y="518"/>
                              </a:lnTo>
                              <a:lnTo>
                                <a:pt x="201" y="527"/>
                              </a:lnTo>
                              <a:lnTo>
                                <a:pt x="362" y="527"/>
                              </a:lnTo>
                              <a:lnTo>
                                <a:pt x="388" y="475"/>
                              </a:lnTo>
                              <a:lnTo>
                                <a:pt x="400" y="371"/>
                              </a:lnTo>
                              <a:lnTo>
                                <a:pt x="392" y="285"/>
                              </a:lnTo>
                              <a:lnTo>
                                <a:pt x="369" y="220"/>
                              </a:lnTo>
                              <a:lnTo>
                                <a:pt x="364" y="215"/>
                              </a:lnTo>
                              <a:close/>
                              <a:moveTo>
                                <a:pt x="218" y="142"/>
                              </a:moveTo>
                              <a:lnTo>
                                <a:pt x="161" y="143"/>
                              </a:lnTo>
                              <a:lnTo>
                                <a:pt x="128" y="149"/>
                              </a:lnTo>
                              <a:lnTo>
                                <a:pt x="106" y="164"/>
                              </a:lnTo>
                              <a:lnTo>
                                <a:pt x="83" y="195"/>
                              </a:lnTo>
                              <a:lnTo>
                                <a:pt x="348" y="195"/>
                              </a:lnTo>
                              <a:lnTo>
                                <a:pt x="332" y="176"/>
                              </a:lnTo>
                              <a:lnTo>
                                <a:pt x="281" y="150"/>
                              </a:lnTo>
                              <a:lnTo>
                                <a:pt x="218" y="1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inline>
          </w:drawing>
        </mc:Choice>
        <mc:Fallback>
          <w:pict>
            <v:group w14:anchorId="143DCDE2" id="Group 4" o:spid="_x0000_s1026" style="width:20.05pt;height:30pt;mso-position-horizontal-relative:char;mso-position-vertical-relative:line" coordsize="401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">
              <v:shape id="AutoShape 5" o:spid="_x0000_s1027" style="position:absolute;width:401;height:600;visibility:visible;mso-wrap-style:square;v-text-anchor:top" coordsize="401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" path="m137,503r-54,l91,518r26,33l163,584r70,15l299,586r53,-40l362,527r-161,l156,517,137,503xm83,l,,,589r70,l83,503r54,l118,487,93,434,83,352r8,-60l114,249r37,-26l200,215r164,l348,195r-265,l83,xm364,215r-164,l253,222r36,26l310,297r7,74l309,443r-23,48l249,518r-48,9l362,527r26,-52l400,371r-8,-86l369,220r-5,-5xm218,142r-57,1l128,149r-22,15l83,195r265,l332,176,281,150r-63,-8xe" fillcolor="black" stroked="f">
                <v:path arrowok="t" o:connecttype="custom" o:connectlocs="137,503;83,503;91,518;117,551;163,584;233,599;299,586;352,546;362,527;201,527;156,517;137,503;83,0;0,0;0,589;70,589;83,503;137,503;118,487;93,434;83,352;91,292;114,249;151,223;200,215;364,215;348,195;83,195;83,0;364,215;200,215;253,222;289,248;310,297;317,371;309,443;286,491;249,518;201,527;362,527;388,475;400,371;392,285;369,220;364,215;218,142;161,143;128,149;106,164;83,195;348,195;332,176;281,150;218,142" o:connectangles="0,0,0,0,0,0,0,0,0,0,0,0,0,0,0,0,0,0,0,0,0,0,0,0,0,0,0,0,0,0,0,0,0,0,0,0,0,0,0,0,0,0,0,0,0,0,0,0,0,0,0,0,0,0"/>
              </v:shape>
              <w10:anchorlock/>
            </v:group>
          </w:pict>
        </mc:Fallback>
      </mc:AlternateContent>
    </w:r>
    <w:r w:rsidR="003D31A2">
      <w:rPr>
        <w:spacing w:val="144"/>
        <w:position w:val="3"/>
      </w:rPr>
      <w:t xml:space="preserve"> </w:t>
    </w:r>
    <w:r>
      <w:rPr>
        <w:noProof/>
        <w:spacing w:val="144"/>
      </w:rPr>
      <mc:AlternateContent>
        <mc:Choice Requires="wpg">
          <w:drawing>
            <wp:inline distT="0" distB="0" distL="0" distR="0" wp14:anchorId="42473835" wp14:editId="52E2129F">
              <wp:extent cx="207010" cy="288925"/>
              <wp:effectExtent l="0" t="9525" r="2540" b="6350"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07010" cy="288925"/>
                        <a:chOff x="0" y="0"/>
                        <a:chExt cx="326" cy="455"/>
                      </a:xfrm>
                    </wpg:grpSpPr>
                    <wps:wsp>
                      <wps:cNvPr id="2" name="Freeform 2"/>
                      <wps:cNvSpPr>
                        <a:spLocks/>
                      </wps:cNvSpPr>
                      <wps:spPr bwMode="auto">
                        <a:xfrm>
                          <a:off x="122" y="0"/>
                          <a:ext cx="203" cy="455"/>
                        </a:xfrm>
                        <a:custGeom>
                          <a:avLst/>
                          <a:gdLst>
                            <a:gd name="T0" fmla="+- 0 317 122"/>
                            <a:gd name="T1" fmla="*/ T0 w 203"/>
                            <a:gd name="T2" fmla="*/ 0 h 455"/>
                            <a:gd name="T3" fmla="+- 0 134 122"/>
                            <a:gd name="T4" fmla="*/ T3 w 203"/>
                            <a:gd name="T5" fmla="*/ 0 h 455"/>
                            <a:gd name="T6" fmla="+- 0 142 122"/>
                            <a:gd name="T7" fmla="*/ T6 w 203"/>
                            <a:gd name="T8" fmla="*/ 35 h 455"/>
                            <a:gd name="T9" fmla="+- 0 144 122"/>
                            <a:gd name="T10" fmla="*/ T9 w 203"/>
                            <a:gd name="T11" fmla="*/ 47 h 455"/>
                            <a:gd name="T12" fmla="+- 0 148 122"/>
                            <a:gd name="T13" fmla="*/ T12 w 203"/>
                            <a:gd name="T14" fmla="*/ 71 h 455"/>
                            <a:gd name="T15" fmla="+- 0 151 122"/>
                            <a:gd name="T16" fmla="*/ T15 w 203"/>
                            <a:gd name="T17" fmla="*/ 94 h 455"/>
                            <a:gd name="T18" fmla="+- 0 153 122"/>
                            <a:gd name="T19" fmla="*/ T18 w 203"/>
                            <a:gd name="T20" fmla="*/ 117 h 455"/>
                            <a:gd name="T21" fmla="+- 0 154 122"/>
                            <a:gd name="T22" fmla="*/ T21 w 203"/>
                            <a:gd name="T23" fmla="*/ 140 h 455"/>
                            <a:gd name="T24" fmla="+- 0 223 122"/>
                            <a:gd name="T25" fmla="*/ T24 w 203"/>
                            <a:gd name="T26" fmla="*/ 140 h 455"/>
                            <a:gd name="T27" fmla="+- 0 213 122"/>
                            <a:gd name="T28" fmla="*/ T27 w 203"/>
                            <a:gd name="T29" fmla="*/ 233 h 455"/>
                            <a:gd name="T30" fmla="+- 0 191 122"/>
                            <a:gd name="T31" fmla="*/ T30 w 203"/>
                            <a:gd name="T32" fmla="*/ 320 h 455"/>
                            <a:gd name="T33" fmla="+- 0 160 122"/>
                            <a:gd name="T34" fmla="*/ T33 w 203"/>
                            <a:gd name="T35" fmla="*/ 396 h 455"/>
                            <a:gd name="T36" fmla="+- 0 122 122"/>
                            <a:gd name="T37" fmla="*/ T36 w 203"/>
                            <a:gd name="T38" fmla="*/ 454 h 455"/>
                            <a:gd name="T39" fmla="+- 0 209 122"/>
                            <a:gd name="T40" fmla="*/ T39 w 203"/>
                            <a:gd name="T41" fmla="*/ 454 h 455"/>
                            <a:gd name="T42" fmla="+- 0 247 122"/>
                            <a:gd name="T43" fmla="*/ T42 w 203"/>
                            <a:gd name="T44" fmla="*/ 406 h 455"/>
                            <a:gd name="T45" fmla="+- 0 279 122"/>
                            <a:gd name="T46" fmla="*/ T45 w 203"/>
                            <a:gd name="T47" fmla="*/ 341 h 455"/>
                            <a:gd name="T48" fmla="+- 0 304 122"/>
                            <a:gd name="T49" fmla="*/ T48 w 203"/>
                            <a:gd name="T50" fmla="*/ 263 h 455"/>
                            <a:gd name="T51" fmla="+- 0 320 122"/>
                            <a:gd name="T52" fmla="*/ T51 w 203"/>
                            <a:gd name="T53" fmla="*/ 177 h 455"/>
                            <a:gd name="T54" fmla="+- 0 325 122"/>
                            <a:gd name="T55" fmla="*/ T54 w 203"/>
                            <a:gd name="T56" fmla="*/ 88 h 455"/>
                            <a:gd name="T57" fmla="+- 0 317 122"/>
                            <a:gd name="T58" fmla="*/ T57 w 203"/>
                            <a:gd name="T59" fmla="*/ 0 h 455"/>
                          </a:gdLst>
                          <a:ahLst/>
                          <a:cxnLst>
                            <a:cxn ang="0">
                              <a:pos x="T1" y="T2"/>
                            </a:cxn>
                            <a:cxn ang="0">
                              <a:pos x="T4" y="T5"/>
                            </a:cxn>
                            <a:cxn ang="0">
                              <a:pos x="T7" y="T8"/>
                            </a:cxn>
                            <a:cxn ang="0">
                              <a:pos x="T10" y="T11"/>
                            </a:cxn>
                            <a:cxn ang="0">
                              <a:pos x="T13" y="T14"/>
                            </a:cxn>
                            <a:cxn ang="0">
                              <a:pos x="T16" y="T17"/>
                            </a:cxn>
                            <a:cxn ang="0">
                              <a:pos x="T19" y="T20"/>
                            </a:cxn>
                            <a:cxn ang="0">
                              <a:pos x="T22" y="T23"/>
                            </a:cxn>
                            <a:cxn ang="0">
                              <a:pos x="T25" y="T26"/>
                            </a:cxn>
                            <a:cxn ang="0">
                              <a:pos x="T28" y="T29"/>
                            </a:cxn>
                            <a:cxn ang="0">
                              <a:pos x="T31" y="T32"/>
                            </a:cxn>
                            <a:cxn ang="0">
                              <a:pos x="T34" y="T35"/>
                            </a:cxn>
                            <a:cxn ang="0">
                              <a:pos x="T37" y="T38"/>
                            </a:cxn>
                            <a:cxn ang="0">
                              <a:pos x="T40" y="T41"/>
                            </a:cxn>
                            <a:cxn ang="0">
                              <a:pos x="T43" y="T44"/>
                            </a:cxn>
                            <a:cxn ang="0">
                              <a:pos x="T46" y="T47"/>
                            </a:cxn>
                            <a:cxn ang="0">
                              <a:pos x="T49" y="T50"/>
                            </a:cxn>
                            <a:cxn ang="0">
                              <a:pos x="T52" y="T53"/>
                            </a:cxn>
                            <a:cxn ang="0">
                              <a:pos x="T55" y="T56"/>
                            </a:cxn>
                            <a:cxn ang="0">
                              <a:pos x="T58" y="T59"/>
                            </a:cxn>
                          </a:cxnLst>
                          <a:rect l="0" t="0" r="r" b="b"/>
                          <a:pathLst>
                            <a:path w="203" h="455">
                              <a:moveTo>
                                <a:pt x="195" y="0"/>
                              </a:moveTo>
                              <a:lnTo>
                                <a:pt x="12" y="0"/>
                              </a:lnTo>
                              <a:lnTo>
                                <a:pt x="20" y="35"/>
                              </a:lnTo>
                              <a:lnTo>
                                <a:pt x="22" y="47"/>
                              </a:lnTo>
                              <a:lnTo>
                                <a:pt x="26" y="71"/>
                              </a:lnTo>
                              <a:lnTo>
                                <a:pt x="29" y="94"/>
                              </a:lnTo>
                              <a:lnTo>
                                <a:pt x="31" y="117"/>
                              </a:lnTo>
                              <a:lnTo>
                                <a:pt x="32" y="140"/>
                              </a:lnTo>
                              <a:lnTo>
                                <a:pt x="101" y="140"/>
                              </a:lnTo>
                              <a:lnTo>
                                <a:pt x="91" y="233"/>
                              </a:lnTo>
                              <a:lnTo>
                                <a:pt x="69" y="320"/>
                              </a:lnTo>
                              <a:lnTo>
                                <a:pt x="38" y="396"/>
                              </a:lnTo>
                              <a:lnTo>
                                <a:pt x="0" y="454"/>
                              </a:lnTo>
                              <a:lnTo>
                                <a:pt x="87" y="454"/>
                              </a:lnTo>
                              <a:lnTo>
                                <a:pt x="125" y="406"/>
                              </a:lnTo>
                              <a:lnTo>
                                <a:pt x="157" y="341"/>
                              </a:lnTo>
                              <a:lnTo>
                                <a:pt x="182" y="263"/>
                              </a:lnTo>
                              <a:lnTo>
                                <a:pt x="198" y="177"/>
                              </a:lnTo>
                              <a:lnTo>
                                <a:pt x="203" y="88"/>
                              </a:lnTo>
                              <a:lnTo>
                                <a:pt x="1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E8B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39"/>
                          <a:ext cx="224" cy="31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</wp:inline>
          </w:drawing>
        </mc:Choice>
        <mc:Fallback>
          <w:pict>
            <v:group w14:anchorId="54B4D998" id="Group 1" o:spid="_x0000_s1026" style="width:16.3pt;height:22.75pt;mso-position-horizontal-relative:char;mso-position-vertical-relative:line" coordsize="326,4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">
              <v:shape id="Freeform 2" o:spid="_x0000_s1027" style="position:absolute;left:122;width:203;height:455;visibility:visible;mso-wrap-style:square;v-text-anchor:top" coordsize="203,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" path="m195,l12,r8,35l22,47r4,24l29,94r2,23l32,140r69,l91,233,69,320,38,396,,454r87,l125,406r32,-65l182,263r16,-86l203,88,195,xe" fillcolor="#ee8b00" stroked="f">
                <v:path arrowok="t" o:connecttype="custom" o:connectlocs="195,0;12,0;20,35;22,47;26,71;29,94;31,117;32,140;101,140;91,233;69,320;38,396;0,454;87,454;125,406;157,341;182,263;198,177;203,88;195,0" o:connectangles="0,0,0,0,0,0,0,0,0,0,0,0,0,0,0,0,0,0,0,0"/>
              </v:shape>
              <v:shape id="Picture 3" o:spid="_x0000_s1028" type="#_x0000_t75" style="position:absolute;top:139;width:224;height:3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">
                <v:imagedata r:id="rId4" o:title=""/>
              </v:shape>
              <w10:anchorlock/>
            </v:group>
          </w:pict>
        </mc:Fallback>
      </mc:AlternateContent>
    </w:r>
  </w:p>
  <w:p w14:paraId="331F4240" w14:textId="77777777" w:rsidR="003D31A2" w:rsidRDefault="003D31A2" w:rsidP="003D31A2">
    <w:pPr>
      <w:pStyle w:val="Textkrper"/>
      <w:spacing w:before="10"/>
      <w:rPr>
        <w:rFonts w:ascii="Times New Roman"/>
        <w:sz w:val="14"/>
      </w:rPr>
    </w:pPr>
    <w:r>
      <w:rPr>
        <w:noProof/>
      </w:rPr>
      <w:drawing>
        <wp:anchor distT="0" distB="0" distL="0" distR="0" simplePos="0" relativeHeight="251659264" behindDoc="0" locked="0" layoutInCell="1" allowOverlap="1" wp14:anchorId="6BE99992" wp14:editId="7BB57929">
          <wp:simplePos x="0" y="0"/>
          <wp:positionH relativeFrom="page">
            <wp:posOffset>903833</wp:posOffset>
          </wp:positionH>
          <wp:positionV relativeFrom="paragraph">
            <wp:posOffset>133418</wp:posOffset>
          </wp:positionV>
          <wp:extent cx="1285141" cy="319087"/>
          <wp:effectExtent l="0" t="0" r="0" b="0"/>
          <wp:wrapTopAndBottom/>
          <wp:docPr id="17" name="image3.png" descr="Ein Bild, das Tex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3.png" descr="Ein Bild, das Text enthält.&#10;&#10;Automatisch generierte Beschreibung"/>
                  <pic:cNvPicPr/>
                </pic:nvPicPr>
                <pic:blipFill>
                  <a:blip r:embed="rId5" cstate="print"/>
                  <a:stretch>
                    <a:fillRect/>
                  </a:stretch>
                </pic:blipFill>
                <pic:spPr>
                  <a:xfrm>
                    <a:off x="0" y="0"/>
                    <a:ext cx="1285141" cy="3190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13D6ACA" w14:textId="77777777" w:rsidR="003D31A2" w:rsidRDefault="003D31A2" w:rsidP="003D31A2">
    <w:pPr>
      <w:pStyle w:val="Textkrper"/>
      <w:rPr>
        <w:rFonts w:ascii="Times New Roman"/>
        <w:sz w:val="20"/>
      </w:rPr>
    </w:pPr>
  </w:p>
  <w:p w14:paraId="3C36A38C" w14:textId="77777777" w:rsidR="003D31A2" w:rsidRDefault="003D31A2" w:rsidP="003D31A2">
    <w:pPr>
      <w:pStyle w:val="Textkrper"/>
      <w:rPr>
        <w:rFonts w:ascii="Times New Roman"/>
        <w:sz w:val="20"/>
      </w:rPr>
    </w:pPr>
  </w:p>
  <w:p w14:paraId="7068D225" w14:textId="77777777" w:rsidR="003D31A2" w:rsidRDefault="003D31A2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F0942E" w14:textId="77777777" w:rsidR="001E53F2" w:rsidRDefault="001E53F2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0CD"/>
    <w:rsid w:val="00033AAD"/>
    <w:rsid w:val="001E53F2"/>
    <w:rsid w:val="003D31A2"/>
    <w:rsid w:val="00414FF3"/>
    <w:rsid w:val="004D2608"/>
    <w:rsid w:val="006E78BD"/>
    <w:rsid w:val="0096590B"/>
    <w:rsid w:val="009A20D1"/>
    <w:rsid w:val="00A051BC"/>
    <w:rsid w:val="00B32D5A"/>
    <w:rsid w:val="00DF60CD"/>
    <w:rsid w:val="00F16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4:docId w14:val="529816D2"/>
  <w15:docId w15:val="{D0923587-0205-474A-A754-2FD0FC16B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Pr>
      <w:rFonts w:ascii="Forbury-Light" w:eastAsia="Forbury-Light" w:hAnsi="Forbury-Light" w:cs="Forbury-Light"/>
      <w:lang w:val="de-D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6590B"/>
    <w:pPr>
      <w:keepNext/>
      <w:keepLines/>
      <w:widowControl/>
      <w:autoSpaceDE/>
      <w:autoSpaceDN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sz w:val="15"/>
      <w:szCs w:val="15"/>
    </w:rPr>
  </w:style>
  <w:style w:type="paragraph" w:styleId="Titel">
    <w:name w:val="Title"/>
    <w:basedOn w:val="Standard"/>
    <w:link w:val="TitelZchn"/>
    <w:uiPriority w:val="10"/>
    <w:qFormat/>
    <w:pPr>
      <w:ind w:left="-422"/>
    </w:pPr>
    <w:rPr>
      <w:rFonts w:ascii="Times New Roman" w:eastAsia="Times New Roman" w:hAnsi="Times New Roman" w:cs="Times New Roman"/>
      <w:sz w:val="20"/>
      <w:szCs w:val="20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  <w:style w:type="paragraph" w:styleId="Kopfzeile">
    <w:name w:val="header"/>
    <w:basedOn w:val="Standard"/>
    <w:link w:val="KopfzeileZchn"/>
    <w:uiPriority w:val="99"/>
    <w:unhideWhenUsed/>
    <w:rsid w:val="00B32D5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32D5A"/>
    <w:rPr>
      <w:rFonts w:ascii="Forbury-Light" w:eastAsia="Forbury-Light" w:hAnsi="Forbury-Light" w:cs="Forbury-Light"/>
      <w:lang w:val="de-DE"/>
    </w:rPr>
  </w:style>
  <w:style w:type="paragraph" w:styleId="Fuzeile">
    <w:name w:val="footer"/>
    <w:basedOn w:val="Standard"/>
    <w:link w:val="FuzeileZchn"/>
    <w:uiPriority w:val="99"/>
    <w:unhideWhenUsed/>
    <w:rsid w:val="00B32D5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32D5A"/>
    <w:rPr>
      <w:rFonts w:ascii="Forbury-Light" w:eastAsia="Forbury-Light" w:hAnsi="Forbury-Light" w:cs="Forbury-Light"/>
      <w:lang w:val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6590B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de-CH"/>
    </w:rPr>
  </w:style>
  <w:style w:type="character" w:customStyle="1" w:styleId="TitelZchn">
    <w:name w:val="Titel Zchn"/>
    <w:basedOn w:val="Absatz-Standardschriftart"/>
    <w:link w:val="Titel"/>
    <w:uiPriority w:val="10"/>
    <w:rsid w:val="0096590B"/>
    <w:rPr>
      <w:rFonts w:ascii="Times New Roman" w:eastAsia="Times New Roman" w:hAnsi="Times New Roman" w:cs="Times New Roman"/>
      <w:sz w:val="20"/>
      <w:szCs w:val="20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fabb.ch/" TargetMode="External"/><Relationship Id="rId1" Type="http://schemas.openxmlformats.org/officeDocument/2006/relationships/hyperlink" Target="mailto:info@fabb.ch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30A9FF2C.dotm</Template>
  <TotalTime>0</TotalTime>
  <Pages>1</Pages>
  <Words>116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Metzger Monika</dc:creator>
  <cp:lastModifiedBy>Claudia Hofer</cp:lastModifiedBy>
  <cp:revision>4</cp:revision>
  <dcterms:created xsi:type="dcterms:W3CDTF">2022-03-24T10:29:00Z</dcterms:created>
  <dcterms:modified xsi:type="dcterms:W3CDTF">2022-03-24T10:42:00Z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2021-03-15T00:00:00Z</vt:filetime>
  </property>
  <property fmtid="{D5CDD505-2E9C-101B-9397-08002B2CF9AE}" pid="3" name="Creator">
    <vt:lpwstr>Adobe InDesign 16.1 (Macintosh)</vt:lpwstr>
  </property>
  <property fmtid="{D5CDD505-2E9C-101B-9397-08002B2CF9AE}" pid="4" name="LastSaved">
    <vt:filetime>2021-04-20T00:00:00Z</vt:filetime>
  </property>
</Properties>
</file>